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F42" w:rsidRDefault="002A6F42" w:rsidP="00C86B38">
      <w:pPr>
        <w:pBdr>
          <w:top w:val="thinThickThinLargeGap" w:sz="24" w:space="1" w:color="3366FF"/>
          <w:left w:val="thinThickThinLargeGap" w:sz="24" w:space="4" w:color="3366FF"/>
          <w:bottom w:val="thinThickThinLargeGap" w:sz="24" w:space="1" w:color="3366FF"/>
          <w:right w:val="thinThickThinLargeGap" w:sz="24" w:space="4" w:color="3366FF"/>
        </w:pBd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КОМИТЕТ ПО ОБРАЗОВАНИЮ И ДЕЛАМ МОЛОДЕЖИ</w:t>
      </w:r>
    </w:p>
    <w:p w:rsidR="002A6F42" w:rsidRDefault="002A6F42" w:rsidP="00C86B38">
      <w:pPr>
        <w:pBdr>
          <w:top w:val="thinThickThinLargeGap" w:sz="24" w:space="1" w:color="3366FF"/>
          <w:left w:val="thinThickThinLargeGap" w:sz="24" w:space="4" w:color="3366FF"/>
          <w:bottom w:val="thinThickThinLargeGap" w:sz="24" w:space="1" w:color="3366FF"/>
          <w:right w:val="thinThickThinLargeGap" w:sz="24" w:space="4" w:color="3366FF"/>
        </w:pBd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АДМИНИСТРАЦИИ ГОРОДА АЛЕЙСКА</w:t>
      </w:r>
    </w:p>
    <w:p w:rsidR="002A6F42" w:rsidRDefault="002A6F42" w:rsidP="00C86B38">
      <w:pPr>
        <w:pBdr>
          <w:top w:val="thinThickThinLargeGap" w:sz="24" w:space="1" w:color="3366FF"/>
          <w:left w:val="thinThickThinLargeGap" w:sz="24" w:space="4" w:color="3366FF"/>
          <w:bottom w:val="thinThickThinLargeGap" w:sz="24" w:space="1" w:color="3366FF"/>
          <w:right w:val="thinThickThinLargeGap" w:sz="24" w:space="4" w:color="3366FF"/>
        </w:pBdr>
        <w:spacing w:after="0"/>
        <w:jc w:val="center"/>
        <w:rPr>
          <w:sz w:val="24"/>
          <w:szCs w:val="24"/>
        </w:rPr>
      </w:pPr>
    </w:p>
    <w:p w:rsidR="002A6F42" w:rsidRDefault="002A6F42" w:rsidP="00C86B38">
      <w:pPr>
        <w:pBdr>
          <w:top w:val="thinThickThinLargeGap" w:sz="24" w:space="1" w:color="3366FF"/>
          <w:left w:val="thinThickThinLargeGap" w:sz="24" w:space="4" w:color="3366FF"/>
          <w:bottom w:val="thinThickThinLargeGap" w:sz="24" w:space="1" w:color="3366FF"/>
          <w:right w:val="thinThickThinLargeGap" w:sz="24" w:space="4" w:color="3366FF"/>
        </w:pBd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МУНИЦИПАЛЬНОЕ БЮДЖЕТНОЕ ДОШКОЛЬНОЕ</w:t>
      </w:r>
    </w:p>
    <w:p w:rsidR="002A6F42" w:rsidRDefault="002A6F42" w:rsidP="00C86B38">
      <w:pPr>
        <w:pBdr>
          <w:top w:val="thinThickThinLargeGap" w:sz="24" w:space="1" w:color="3366FF"/>
          <w:left w:val="thinThickThinLargeGap" w:sz="24" w:space="4" w:color="3366FF"/>
          <w:bottom w:val="thinThickThinLargeGap" w:sz="24" w:space="1" w:color="3366FF"/>
          <w:right w:val="thinThickThinLargeGap" w:sz="24" w:space="4" w:color="3366FF"/>
        </w:pBd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ОБРАЗОВАТЕЛЬНОЕ УЖРЕЖДЕНИЕ «ДЕТСКИЙ САД № 5»</w:t>
      </w:r>
      <w:r>
        <w:rPr>
          <w:sz w:val="24"/>
          <w:szCs w:val="24"/>
        </w:rPr>
        <w:br/>
        <w:t>ГОРОДА АЛЕЙСКА АЛТАЙСКОГО КРАЯ</w:t>
      </w:r>
    </w:p>
    <w:p w:rsidR="002A6F42" w:rsidRDefault="002A6F42" w:rsidP="00C86B38">
      <w:pPr>
        <w:pBdr>
          <w:top w:val="thinThickThinLargeGap" w:sz="24" w:space="1" w:color="3366FF"/>
          <w:left w:val="thinThickThinLargeGap" w:sz="24" w:space="4" w:color="3366FF"/>
          <w:bottom w:val="thinThickThinLargeGap" w:sz="24" w:space="1" w:color="3366FF"/>
          <w:right w:val="thinThickThinLargeGap" w:sz="24" w:space="4" w:color="3366FF"/>
        </w:pBdr>
        <w:spacing w:after="0"/>
        <w:jc w:val="center"/>
        <w:rPr>
          <w:sz w:val="24"/>
          <w:szCs w:val="24"/>
        </w:rPr>
      </w:pPr>
    </w:p>
    <w:p w:rsidR="002A6F42" w:rsidRDefault="002A6F42" w:rsidP="00C86B38">
      <w:pPr>
        <w:pBdr>
          <w:top w:val="thinThickThinLargeGap" w:sz="24" w:space="1" w:color="3366FF"/>
          <w:left w:val="thinThickThinLargeGap" w:sz="24" w:space="4" w:color="3366FF"/>
          <w:bottom w:val="thinThickThinLargeGap" w:sz="24" w:space="1" w:color="3366FF"/>
          <w:right w:val="thinThickThinLargeGap" w:sz="24" w:space="4" w:color="3366FF"/>
        </w:pBdr>
        <w:spacing w:after="0"/>
        <w:jc w:val="center"/>
        <w:rPr>
          <w:sz w:val="24"/>
          <w:szCs w:val="24"/>
        </w:rPr>
      </w:pPr>
    </w:p>
    <w:p w:rsidR="002A6F42" w:rsidRDefault="002A6F42" w:rsidP="00C86B38">
      <w:pPr>
        <w:pBdr>
          <w:top w:val="thinThickThinLargeGap" w:sz="24" w:space="1" w:color="3366FF"/>
          <w:left w:val="thinThickThinLargeGap" w:sz="24" w:space="4" w:color="3366FF"/>
          <w:bottom w:val="thinThickThinLargeGap" w:sz="24" w:space="1" w:color="3366FF"/>
          <w:right w:val="thinThickThinLargeGap" w:sz="24" w:space="4" w:color="3366FF"/>
        </w:pBdr>
        <w:spacing w:after="0"/>
        <w:jc w:val="center"/>
        <w:rPr>
          <w:sz w:val="24"/>
          <w:szCs w:val="24"/>
        </w:rPr>
      </w:pPr>
    </w:p>
    <w:p w:rsidR="002A6F42" w:rsidRDefault="002A6F42" w:rsidP="00C86B38">
      <w:pPr>
        <w:pBdr>
          <w:top w:val="thinThickThinLargeGap" w:sz="24" w:space="1" w:color="3366FF"/>
          <w:left w:val="thinThickThinLargeGap" w:sz="24" w:space="4" w:color="3366FF"/>
          <w:bottom w:val="thinThickThinLargeGap" w:sz="24" w:space="1" w:color="3366FF"/>
          <w:right w:val="thinThickThinLargeGap" w:sz="24" w:space="4" w:color="3366FF"/>
        </w:pBdr>
        <w:spacing w:after="0"/>
        <w:jc w:val="center"/>
        <w:rPr>
          <w:sz w:val="24"/>
          <w:szCs w:val="24"/>
        </w:rPr>
      </w:pPr>
    </w:p>
    <w:p w:rsidR="002A6F42" w:rsidRDefault="002A6F42" w:rsidP="00C86B38">
      <w:pPr>
        <w:pBdr>
          <w:top w:val="thinThickThinLargeGap" w:sz="24" w:space="1" w:color="3366FF"/>
          <w:left w:val="thinThickThinLargeGap" w:sz="24" w:space="4" w:color="3366FF"/>
          <w:bottom w:val="thinThickThinLargeGap" w:sz="24" w:space="1" w:color="3366FF"/>
          <w:right w:val="thinThickThinLargeGap" w:sz="24" w:space="4" w:color="3366FF"/>
        </w:pBdr>
        <w:spacing w:after="0"/>
        <w:jc w:val="center"/>
        <w:rPr>
          <w:sz w:val="24"/>
          <w:szCs w:val="24"/>
        </w:rPr>
      </w:pPr>
    </w:p>
    <w:p w:rsidR="002A6F42" w:rsidRDefault="002A6F42" w:rsidP="00C86B38">
      <w:pPr>
        <w:pBdr>
          <w:top w:val="thinThickThinLargeGap" w:sz="24" w:space="1" w:color="3366FF"/>
          <w:left w:val="thinThickThinLargeGap" w:sz="24" w:space="4" w:color="3366FF"/>
          <w:bottom w:val="thinThickThinLargeGap" w:sz="24" w:space="1" w:color="3366FF"/>
          <w:right w:val="thinThickThinLargeGap" w:sz="24" w:space="4" w:color="3366FF"/>
        </w:pBdr>
        <w:spacing w:after="0"/>
        <w:jc w:val="center"/>
        <w:rPr>
          <w:sz w:val="24"/>
          <w:szCs w:val="24"/>
        </w:rPr>
      </w:pPr>
    </w:p>
    <w:p w:rsidR="002A6F42" w:rsidRDefault="002A6F42" w:rsidP="00C86B38">
      <w:pPr>
        <w:pBdr>
          <w:top w:val="thinThickThinLargeGap" w:sz="24" w:space="1" w:color="3366FF"/>
          <w:left w:val="thinThickThinLargeGap" w:sz="24" w:space="4" w:color="3366FF"/>
          <w:bottom w:val="thinThickThinLargeGap" w:sz="24" w:space="1" w:color="3366FF"/>
          <w:right w:val="thinThickThinLargeGap" w:sz="24" w:space="4" w:color="3366FF"/>
        </w:pBdr>
        <w:spacing w:after="0"/>
        <w:jc w:val="center"/>
        <w:rPr>
          <w:sz w:val="24"/>
          <w:szCs w:val="24"/>
        </w:rPr>
      </w:pPr>
    </w:p>
    <w:p w:rsidR="002A6F42" w:rsidRPr="00A508B4" w:rsidRDefault="002A6F42" w:rsidP="00C86B38">
      <w:pPr>
        <w:pBdr>
          <w:top w:val="thinThickThinLargeGap" w:sz="24" w:space="1" w:color="3366FF"/>
          <w:left w:val="thinThickThinLargeGap" w:sz="24" w:space="4" w:color="3366FF"/>
          <w:bottom w:val="thinThickThinLargeGap" w:sz="24" w:space="1" w:color="3366FF"/>
          <w:right w:val="thinThickThinLargeGap" w:sz="24" w:space="4" w:color="3366FF"/>
        </w:pBdr>
        <w:spacing w:after="0"/>
        <w:jc w:val="center"/>
        <w:rPr>
          <w:color w:val="3366FF"/>
          <w:sz w:val="44"/>
          <w:szCs w:val="44"/>
        </w:rPr>
      </w:pPr>
      <w:r w:rsidRPr="00A508B4">
        <w:rPr>
          <w:color w:val="3366FF"/>
          <w:sz w:val="44"/>
          <w:szCs w:val="44"/>
        </w:rPr>
        <w:t>МЕТОДИЧЕСКАЯ РАЗРАБОТКА ЗАНЯТИЯ</w:t>
      </w:r>
    </w:p>
    <w:p w:rsidR="002A6F42" w:rsidRPr="00A508B4" w:rsidRDefault="002A6F42" w:rsidP="00C86B38">
      <w:pPr>
        <w:pBdr>
          <w:top w:val="thinThickThinLargeGap" w:sz="24" w:space="1" w:color="3366FF"/>
          <w:left w:val="thinThickThinLargeGap" w:sz="24" w:space="4" w:color="3366FF"/>
          <w:bottom w:val="thinThickThinLargeGap" w:sz="24" w:space="1" w:color="3366FF"/>
          <w:right w:val="thinThickThinLargeGap" w:sz="24" w:space="4" w:color="3366FF"/>
        </w:pBdr>
        <w:spacing w:after="0"/>
        <w:jc w:val="center"/>
        <w:rPr>
          <w:color w:val="3366FF"/>
          <w:sz w:val="24"/>
          <w:szCs w:val="24"/>
        </w:rPr>
      </w:pPr>
    </w:p>
    <w:p w:rsidR="002A6F42" w:rsidRDefault="002A6F42" w:rsidP="00C86B38">
      <w:pPr>
        <w:pBdr>
          <w:top w:val="thinThickThinLargeGap" w:sz="24" w:space="1" w:color="3366FF"/>
          <w:left w:val="thinThickThinLargeGap" w:sz="24" w:space="4" w:color="3366FF"/>
          <w:bottom w:val="thinThickThinLargeGap" w:sz="24" w:space="1" w:color="3366FF"/>
          <w:right w:val="thinThickThinLargeGap" w:sz="24" w:space="4" w:color="3366FF"/>
        </w:pBdr>
        <w:spacing w:after="0"/>
        <w:jc w:val="center"/>
        <w:rPr>
          <w:b/>
          <w:color w:val="00CCFF"/>
          <w:sz w:val="44"/>
          <w:szCs w:val="44"/>
        </w:rPr>
      </w:pPr>
    </w:p>
    <w:p w:rsidR="002A6F42" w:rsidRPr="00A508B4" w:rsidRDefault="002A6F42" w:rsidP="00C86B38">
      <w:pPr>
        <w:pBdr>
          <w:top w:val="thinThickThinLargeGap" w:sz="24" w:space="1" w:color="3366FF"/>
          <w:left w:val="thinThickThinLargeGap" w:sz="24" w:space="4" w:color="3366FF"/>
          <w:bottom w:val="thinThickThinLargeGap" w:sz="24" w:space="1" w:color="3366FF"/>
          <w:right w:val="thinThickThinLargeGap" w:sz="24" w:space="4" w:color="3366FF"/>
        </w:pBdr>
        <w:spacing w:after="0"/>
        <w:jc w:val="center"/>
        <w:rPr>
          <w:b/>
          <w:color w:val="00CCFF"/>
          <w:sz w:val="44"/>
          <w:szCs w:val="44"/>
        </w:rPr>
      </w:pPr>
      <w:r w:rsidRPr="00A508B4">
        <w:rPr>
          <w:b/>
          <w:color w:val="00CCFF"/>
          <w:sz w:val="44"/>
          <w:szCs w:val="44"/>
        </w:rPr>
        <w:t>«ПЕДАГОГИЧЕСКАЯ НАХОДКА»</w:t>
      </w:r>
    </w:p>
    <w:p w:rsidR="002A6F42" w:rsidRDefault="002A6F42" w:rsidP="00C86B38">
      <w:pPr>
        <w:pBdr>
          <w:top w:val="thinThickThinLargeGap" w:sz="24" w:space="1" w:color="3366FF"/>
          <w:left w:val="thinThickThinLargeGap" w:sz="24" w:space="4" w:color="3366FF"/>
          <w:bottom w:val="thinThickThinLargeGap" w:sz="24" w:space="1" w:color="3366FF"/>
          <w:right w:val="thinThickThinLargeGap" w:sz="24" w:space="4" w:color="3366FF"/>
        </w:pBdr>
        <w:spacing w:after="0"/>
        <w:jc w:val="center"/>
        <w:rPr>
          <w:sz w:val="24"/>
          <w:szCs w:val="24"/>
        </w:rPr>
      </w:pPr>
    </w:p>
    <w:p w:rsidR="002A6F42" w:rsidRDefault="002A6F42" w:rsidP="00C86B38">
      <w:pPr>
        <w:pBdr>
          <w:top w:val="thinThickThinLargeGap" w:sz="24" w:space="1" w:color="3366FF"/>
          <w:left w:val="thinThickThinLargeGap" w:sz="24" w:space="4" w:color="3366FF"/>
          <w:bottom w:val="thinThickThinLargeGap" w:sz="24" w:space="1" w:color="3366FF"/>
          <w:right w:val="thinThickThinLargeGap" w:sz="24" w:space="4" w:color="3366FF"/>
        </w:pBdr>
        <w:spacing w:after="0"/>
        <w:jc w:val="center"/>
        <w:rPr>
          <w:sz w:val="24"/>
          <w:szCs w:val="24"/>
        </w:rPr>
      </w:pPr>
    </w:p>
    <w:p w:rsidR="002A6F42" w:rsidRDefault="002A6F42" w:rsidP="00C86B38">
      <w:pPr>
        <w:pBdr>
          <w:top w:val="thinThickThinLargeGap" w:sz="24" w:space="1" w:color="3366FF"/>
          <w:left w:val="thinThickThinLargeGap" w:sz="24" w:space="4" w:color="3366FF"/>
          <w:bottom w:val="thinThickThinLargeGap" w:sz="24" w:space="1" w:color="3366FF"/>
          <w:right w:val="thinThickThinLargeGap" w:sz="24" w:space="4" w:color="3366FF"/>
        </w:pBdr>
        <w:spacing w:after="0"/>
        <w:jc w:val="center"/>
        <w:rPr>
          <w:sz w:val="24"/>
          <w:szCs w:val="24"/>
        </w:rPr>
      </w:pPr>
    </w:p>
    <w:p w:rsidR="002A6F42" w:rsidRDefault="002A6F42" w:rsidP="00C86B38">
      <w:pPr>
        <w:pBdr>
          <w:top w:val="thinThickThinLargeGap" w:sz="24" w:space="1" w:color="3366FF"/>
          <w:left w:val="thinThickThinLargeGap" w:sz="24" w:space="4" w:color="3366FF"/>
          <w:bottom w:val="thinThickThinLargeGap" w:sz="24" w:space="1" w:color="3366FF"/>
          <w:right w:val="thinThickThinLargeGap" w:sz="24" w:space="4" w:color="3366FF"/>
        </w:pBdr>
        <w:spacing w:after="0"/>
        <w:jc w:val="center"/>
        <w:rPr>
          <w:sz w:val="24"/>
          <w:szCs w:val="24"/>
        </w:rPr>
      </w:pPr>
    </w:p>
    <w:p w:rsidR="002A6F42" w:rsidRDefault="002A6F42" w:rsidP="00C86B38">
      <w:pPr>
        <w:pBdr>
          <w:top w:val="thinThickThinLargeGap" w:sz="24" w:space="1" w:color="3366FF"/>
          <w:left w:val="thinThickThinLargeGap" w:sz="24" w:space="4" w:color="3366FF"/>
          <w:bottom w:val="thinThickThinLargeGap" w:sz="24" w:space="1" w:color="3366FF"/>
          <w:right w:val="thinThickThinLargeGap" w:sz="24" w:space="4" w:color="3366FF"/>
        </w:pBdr>
        <w:spacing w:after="0"/>
        <w:jc w:val="center"/>
        <w:rPr>
          <w:sz w:val="24"/>
          <w:szCs w:val="24"/>
        </w:rPr>
      </w:pPr>
    </w:p>
    <w:p w:rsidR="002A6F42" w:rsidRDefault="002A6F42" w:rsidP="00C86B38">
      <w:pPr>
        <w:pBdr>
          <w:top w:val="thinThickThinLargeGap" w:sz="24" w:space="1" w:color="3366FF"/>
          <w:left w:val="thinThickThinLargeGap" w:sz="24" w:space="4" w:color="3366FF"/>
          <w:bottom w:val="thinThickThinLargeGap" w:sz="24" w:space="1" w:color="3366FF"/>
          <w:right w:val="thinThickThinLargeGap" w:sz="24" w:space="4" w:color="3366FF"/>
        </w:pBdr>
        <w:spacing w:after="0"/>
        <w:jc w:val="center"/>
        <w:rPr>
          <w:sz w:val="24"/>
          <w:szCs w:val="24"/>
        </w:rPr>
      </w:pPr>
    </w:p>
    <w:p w:rsidR="002A6F42" w:rsidRDefault="002A6F42" w:rsidP="00C86B38">
      <w:pPr>
        <w:pBdr>
          <w:top w:val="thinThickThinLargeGap" w:sz="24" w:space="1" w:color="3366FF"/>
          <w:left w:val="thinThickThinLargeGap" w:sz="24" w:space="4" w:color="3366FF"/>
          <w:bottom w:val="thinThickThinLargeGap" w:sz="24" w:space="1" w:color="3366FF"/>
          <w:right w:val="thinThickThinLargeGap" w:sz="24" w:space="4" w:color="3366FF"/>
        </w:pBdr>
        <w:spacing w:after="0"/>
        <w:jc w:val="center"/>
        <w:rPr>
          <w:sz w:val="24"/>
          <w:szCs w:val="24"/>
        </w:rPr>
      </w:pPr>
    </w:p>
    <w:p w:rsidR="002A6F42" w:rsidRDefault="002A6F42" w:rsidP="00C86B38">
      <w:pPr>
        <w:pBdr>
          <w:top w:val="thinThickThinLargeGap" w:sz="24" w:space="1" w:color="3366FF"/>
          <w:left w:val="thinThickThinLargeGap" w:sz="24" w:space="4" w:color="3366FF"/>
          <w:bottom w:val="thinThickThinLargeGap" w:sz="24" w:space="1" w:color="3366FF"/>
          <w:right w:val="thinThickThinLargeGap" w:sz="24" w:space="4" w:color="3366FF"/>
        </w:pBdr>
        <w:spacing w:after="0"/>
        <w:jc w:val="center"/>
        <w:rPr>
          <w:sz w:val="24"/>
          <w:szCs w:val="24"/>
        </w:rPr>
      </w:pPr>
    </w:p>
    <w:p w:rsidR="002A6F42" w:rsidRDefault="002A6F42" w:rsidP="00C86B38">
      <w:pPr>
        <w:pBdr>
          <w:top w:val="thinThickThinLargeGap" w:sz="24" w:space="1" w:color="3366FF"/>
          <w:left w:val="thinThickThinLargeGap" w:sz="24" w:space="4" w:color="3366FF"/>
          <w:bottom w:val="thinThickThinLargeGap" w:sz="24" w:space="1" w:color="3366FF"/>
          <w:right w:val="thinThickThinLargeGap" w:sz="24" w:space="4" w:color="3366FF"/>
        </w:pBdr>
        <w:spacing w:after="0"/>
        <w:jc w:val="center"/>
        <w:rPr>
          <w:sz w:val="24"/>
          <w:szCs w:val="24"/>
        </w:rPr>
      </w:pPr>
    </w:p>
    <w:p w:rsidR="002A6F42" w:rsidRDefault="002A6F42" w:rsidP="00C86B38">
      <w:pPr>
        <w:pBdr>
          <w:top w:val="thinThickThinLargeGap" w:sz="24" w:space="1" w:color="3366FF"/>
          <w:left w:val="thinThickThinLargeGap" w:sz="24" w:space="4" w:color="3366FF"/>
          <w:bottom w:val="thinThickThinLargeGap" w:sz="24" w:space="1" w:color="3366FF"/>
          <w:right w:val="thinThickThinLargeGap" w:sz="24" w:space="4" w:color="3366FF"/>
        </w:pBdr>
        <w:spacing w:after="0"/>
        <w:jc w:val="center"/>
        <w:rPr>
          <w:sz w:val="24"/>
          <w:szCs w:val="24"/>
        </w:rPr>
      </w:pPr>
    </w:p>
    <w:p w:rsidR="002A6F42" w:rsidRDefault="002A6F42" w:rsidP="00C86B38">
      <w:pPr>
        <w:pBdr>
          <w:top w:val="thinThickThinLargeGap" w:sz="24" w:space="1" w:color="3366FF"/>
          <w:left w:val="thinThickThinLargeGap" w:sz="24" w:space="4" w:color="3366FF"/>
          <w:bottom w:val="thinThickThinLargeGap" w:sz="24" w:space="1" w:color="3366FF"/>
          <w:right w:val="thinThickThinLargeGap" w:sz="24" w:space="4" w:color="3366FF"/>
        </w:pBdr>
        <w:spacing w:after="0"/>
        <w:jc w:val="center"/>
        <w:rPr>
          <w:sz w:val="24"/>
          <w:szCs w:val="24"/>
        </w:rPr>
      </w:pPr>
    </w:p>
    <w:p w:rsidR="002A6F42" w:rsidRDefault="002A6F42" w:rsidP="00C86B38">
      <w:pPr>
        <w:pBdr>
          <w:top w:val="thinThickThinLargeGap" w:sz="24" w:space="1" w:color="3366FF"/>
          <w:left w:val="thinThickThinLargeGap" w:sz="24" w:space="4" w:color="3366FF"/>
          <w:bottom w:val="thinThickThinLargeGap" w:sz="24" w:space="1" w:color="3366FF"/>
          <w:right w:val="thinThickThinLargeGap" w:sz="24" w:space="4" w:color="3366FF"/>
        </w:pBdr>
        <w:spacing w:after="0"/>
        <w:jc w:val="center"/>
        <w:rPr>
          <w:sz w:val="24"/>
          <w:szCs w:val="24"/>
        </w:rPr>
      </w:pPr>
    </w:p>
    <w:p w:rsidR="002A6F42" w:rsidRPr="00A508B4" w:rsidRDefault="002A6F42" w:rsidP="00C86B38">
      <w:pPr>
        <w:pBdr>
          <w:top w:val="thinThickThinLargeGap" w:sz="24" w:space="1" w:color="3366FF"/>
          <w:left w:val="thinThickThinLargeGap" w:sz="24" w:space="4" w:color="3366FF"/>
          <w:bottom w:val="thinThickThinLargeGap" w:sz="24" w:space="1" w:color="3366FF"/>
          <w:right w:val="thinThickThinLargeGap" w:sz="24" w:space="4" w:color="3366FF"/>
        </w:pBdr>
        <w:spacing w:after="0"/>
        <w:jc w:val="center"/>
        <w:rPr>
          <w:szCs w:val="28"/>
        </w:rPr>
      </w:pPr>
      <w:r>
        <w:rPr>
          <w:szCs w:val="28"/>
        </w:rPr>
        <w:t xml:space="preserve">                                                       Педагог перво</w:t>
      </w:r>
      <w:r w:rsidRPr="00A508B4">
        <w:rPr>
          <w:szCs w:val="28"/>
        </w:rPr>
        <w:t>й</w:t>
      </w:r>
    </w:p>
    <w:p w:rsidR="002A6F42" w:rsidRPr="00A508B4" w:rsidRDefault="002A6F42" w:rsidP="00C86B38">
      <w:pPr>
        <w:pBdr>
          <w:top w:val="thinThickThinLargeGap" w:sz="24" w:space="1" w:color="3366FF"/>
          <w:left w:val="thinThickThinLargeGap" w:sz="24" w:space="4" w:color="3366FF"/>
          <w:bottom w:val="thinThickThinLargeGap" w:sz="24" w:space="1" w:color="3366FF"/>
          <w:right w:val="thinThickThinLargeGap" w:sz="24" w:space="4" w:color="3366FF"/>
        </w:pBdr>
        <w:spacing w:after="0"/>
        <w:jc w:val="center"/>
        <w:rPr>
          <w:szCs w:val="28"/>
        </w:rPr>
      </w:pPr>
      <w:r>
        <w:rPr>
          <w:szCs w:val="28"/>
        </w:rPr>
        <w:t xml:space="preserve">                                                                              к</w:t>
      </w:r>
      <w:r w:rsidRPr="00A508B4">
        <w:rPr>
          <w:szCs w:val="28"/>
        </w:rPr>
        <w:t>валификационной категории</w:t>
      </w:r>
    </w:p>
    <w:p w:rsidR="002A6F42" w:rsidRPr="00A508B4" w:rsidRDefault="002A6F42" w:rsidP="006852AE">
      <w:pPr>
        <w:pBdr>
          <w:top w:val="thinThickThinLargeGap" w:sz="24" w:space="1" w:color="3366FF"/>
          <w:left w:val="thinThickThinLargeGap" w:sz="24" w:space="4" w:color="3366FF"/>
          <w:bottom w:val="thinThickThinLargeGap" w:sz="24" w:space="1" w:color="3366FF"/>
          <w:right w:val="thinThickThinLargeGap" w:sz="24" w:space="4" w:color="3366FF"/>
        </w:pBdr>
        <w:spacing w:after="0"/>
        <w:jc w:val="center"/>
        <w:rPr>
          <w:szCs w:val="28"/>
        </w:rPr>
      </w:pPr>
      <w:r>
        <w:rPr>
          <w:szCs w:val="28"/>
        </w:rPr>
        <w:t xml:space="preserve">                                                                           Зиновьева Анна Василье</w:t>
      </w:r>
      <w:r w:rsidRPr="00A508B4">
        <w:rPr>
          <w:szCs w:val="28"/>
        </w:rPr>
        <w:t>вна</w:t>
      </w:r>
    </w:p>
    <w:p w:rsidR="002A6F42" w:rsidRDefault="002A6F42" w:rsidP="00C86B38">
      <w:pPr>
        <w:pBdr>
          <w:top w:val="thinThickThinLargeGap" w:sz="24" w:space="1" w:color="3366FF"/>
          <w:left w:val="thinThickThinLargeGap" w:sz="24" w:space="4" w:color="3366FF"/>
          <w:bottom w:val="thinThickThinLargeGap" w:sz="24" w:space="1" w:color="3366FF"/>
          <w:right w:val="thinThickThinLargeGap" w:sz="24" w:space="4" w:color="3366FF"/>
        </w:pBdr>
        <w:spacing w:after="0"/>
        <w:jc w:val="right"/>
        <w:rPr>
          <w:sz w:val="24"/>
          <w:szCs w:val="24"/>
        </w:rPr>
      </w:pPr>
    </w:p>
    <w:p w:rsidR="002A6F42" w:rsidRDefault="002A6F42" w:rsidP="00C86B38">
      <w:pPr>
        <w:pBdr>
          <w:top w:val="thinThickThinLargeGap" w:sz="24" w:space="1" w:color="3366FF"/>
          <w:left w:val="thinThickThinLargeGap" w:sz="24" w:space="4" w:color="3366FF"/>
          <w:bottom w:val="thinThickThinLargeGap" w:sz="24" w:space="1" w:color="3366FF"/>
          <w:right w:val="thinThickThinLargeGap" w:sz="24" w:space="4" w:color="3366FF"/>
        </w:pBdr>
        <w:spacing w:after="0"/>
        <w:jc w:val="right"/>
        <w:rPr>
          <w:sz w:val="24"/>
          <w:szCs w:val="24"/>
        </w:rPr>
      </w:pPr>
    </w:p>
    <w:p w:rsidR="002A6F42" w:rsidRDefault="002A6F42" w:rsidP="00C86B38">
      <w:pPr>
        <w:pBdr>
          <w:top w:val="thinThickThinLargeGap" w:sz="24" w:space="1" w:color="3366FF"/>
          <w:left w:val="thinThickThinLargeGap" w:sz="24" w:space="4" w:color="3366FF"/>
          <w:bottom w:val="thinThickThinLargeGap" w:sz="24" w:space="1" w:color="3366FF"/>
          <w:right w:val="thinThickThinLargeGap" w:sz="24" w:space="4" w:color="3366FF"/>
        </w:pBdr>
        <w:spacing w:after="0"/>
        <w:jc w:val="right"/>
        <w:rPr>
          <w:sz w:val="24"/>
          <w:szCs w:val="24"/>
        </w:rPr>
      </w:pPr>
    </w:p>
    <w:p w:rsidR="002A6F42" w:rsidRDefault="002A6F42" w:rsidP="00C86B38">
      <w:pPr>
        <w:pBdr>
          <w:top w:val="thinThickThinLargeGap" w:sz="24" w:space="1" w:color="3366FF"/>
          <w:left w:val="thinThickThinLargeGap" w:sz="24" w:space="4" w:color="3366FF"/>
          <w:bottom w:val="thinThickThinLargeGap" w:sz="24" w:space="1" w:color="3366FF"/>
          <w:right w:val="thinThickThinLargeGap" w:sz="24" w:space="4" w:color="3366FF"/>
        </w:pBdr>
        <w:spacing w:after="0"/>
        <w:jc w:val="right"/>
        <w:rPr>
          <w:sz w:val="24"/>
          <w:szCs w:val="24"/>
        </w:rPr>
      </w:pPr>
    </w:p>
    <w:p w:rsidR="002A6F42" w:rsidRDefault="002A6F42" w:rsidP="00C86B38">
      <w:pPr>
        <w:pBdr>
          <w:top w:val="thinThickThinLargeGap" w:sz="24" w:space="1" w:color="3366FF"/>
          <w:left w:val="thinThickThinLargeGap" w:sz="24" w:space="4" w:color="3366FF"/>
          <w:bottom w:val="thinThickThinLargeGap" w:sz="24" w:space="1" w:color="3366FF"/>
          <w:right w:val="thinThickThinLargeGap" w:sz="24" w:space="4" w:color="3366FF"/>
        </w:pBdr>
        <w:spacing w:after="0"/>
        <w:jc w:val="right"/>
        <w:rPr>
          <w:sz w:val="24"/>
          <w:szCs w:val="24"/>
        </w:rPr>
      </w:pPr>
    </w:p>
    <w:p w:rsidR="002A6F42" w:rsidRDefault="002A6F42" w:rsidP="00C86B38">
      <w:pPr>
        <w:pBdr>
          <w:top w:val="thinThickThinLargeGap" w:sz="24" w:space="1" w:color="3366FF"/>
          <w:left w:val="thinThickThinLargeGap" w:sz="24" w:space="4" w:color="3366FF"/>
          <w:bottom w:val="thinThickThinLargeGap" w:sz="24" w:space="1" w:color="3366FF"/>
          <w:right w:val="thinThickThinLargeGap" w:sz="24" w:space="4" w:color="3366FF"/>
        </w:pBdr>
        <w:spacing w:after="0"/>
        <w:jc w:val="right"/>
        <w:rPr>
          <w:sz w:val="24"/>
          <w:szCs w:val="24"/>
        </w:rPr>
      </w:pPr>
    </w:p>
    <w:p w:rsidR="002A6F42" w:rsidRDefault="002A6F42" w:rsidP="00C86B38">
      <w:pPr>
        <w:pBdr>
          <w:top w:val="thinThickThinLargeGap" w:sz="24" w:space="1" w:color="3366FF"/>
          <w:left w:val="thinThickThinLargeGap" w:sz="24" w:space="4" w:color="3366FF"/>
          <w:bottom w:val="thinThickThinLargeGap" w:sz="24" w:space="1" w:color="3366FF"/>
          <w:right w:val="thinThickThinLargeGap" w:sz="24" w:space="4" w:color="3366FF"/>
        </w:pBdr>
        <w:spacing w:after="0"/>
        <w:jc w:val="right"/>
        <w:rPr>
          <w:sz w:val="24"/>
          <w:szCs w:val="24"/>
        </w:rPr>
      </w:pPr>
    </w:p>
    <w:p w:rsidR="002A6F42" w:rsidRDefault="002A6F42" w:rsidP="00C86B38">
      <w:pPr>
        <w:pBdr>
          <w:top w:val="thinThickThinLargeGap" w:sz="24" w:space="1" w:color="3366FF"/>
          <w:left w:val="thinThickThinLargeGap" w:sz="24" w:space="4" w:color="3366FF"/>
          <w:bottom w:val="thinThickThinLargeGap" w:sz="24" w:space="1" w:color="3366FF"/>
          <w:right w:val="thinThickThinLargeGap" w:sz="24" w:space="4" w:color="3366FF"/>
        </w:pBdr>
        <w:spacing w:after="0"/>
        <w:jc w:val="right"/>
        <w:rPr>
          <w:sz w:val="24"/>
          <w:szCs w:val="24"/>
        </w:rPr>
      </w:pPr>
    </w:p>
    <w:p w:rsidR="002A6F42" w:rsidRPr="00A508B4" w:rsidRDefault="002A6F42" w:rsidP="00C86B38">
      <w:pPr>
        <w:pBdr>
          <w:top w:val="thinThickThinLargeGap" w:sz="24" w:space="1" w:color="3366FF"/>
          <w:left w:val="thinThickThinLargeGap" w:sz="24" w:space="4" w:color="3366FF"/>
          <w:bottom w:val="thinThickThinLargeGap" w:sz="24" w:space="1" w:color="3366FF"/>
          <w:right w:val="thinThickThinLargeGap" w:sz="24" w:space="4" w:color="3366FF"/>
        </w:pBd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АЛЕЙСК - 2022</w:t>
      </w:r>
    </w:p>
    <w:p w:rsidR="002A6F42" w:rsidRPr="00D11885" w:rsidRDefault="002A6F42" w:rsidP="006852AE">
      <w:pPr>
        <w:spacing w:after="0" w:line="240" w:lineRule="auto"/>
        <w:jc w:val="center"/>
        <w:rPr>
          <w:iCs/>
          <w:sz w:val="32"/>
          <w:szCs w:val="32"/>
        </w:rPr>
      </w:pPr>
      <w:r w:rsidRPr="00D11885">
        <w:rPr>
          <w:i/>
          <w:iCs/>
          <w:sz w:val="32"/>
          <w:szCs w:val="32"/>
        </w:rPr>
        <w:t>«</w:t>
      </w:r>
      <w:r w:rsidRPr="00D11885">
        <w:rPr>
          <w:b/>
          <w:bCs/>
          <w:i/>
          <w:iCs/>
          <w:sz w:val="32"/>
          <w:szCs w:val="32"/>
        </w:rPr>
        <w:t>Тайны вулкана</w:t>
      </w:r>
      <w:r w:rsidRPr="00D11885">
        <w:rPr>
          <w:i/>
          <w:iCs/>
          <w:sz w:val="32"/>
          <w:szCs w:val="32"/>
        </w:rPr>
        <w:t>».</w:t>
      </w:r>
    </w:p>
    <w:p w:rsidR="002A6F42" w:rsidRPr="006852AE" w:rsidRDefault="002A6F42" w:rsidP="006852AE">
      <w:pPr>
        <w:spacing w:after="0" w:line="240" w:lineRule="auto"/>
        <w:jc w:val="center"/>
        <w:rPr>
          <w:iCs/>
          <w:szCs w:val="28"/>
        </w:rPr>
      </w:pPr>
    </w:p>
    <w:p w:rsidR="002A6F42" w:rsidRPr="00E15295" w:rsidRDefault="002A6F42" w:rsidP="006852A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E15295">
        <w:rPr>
          <w:b/>
          <w:sz w:val="28"/>
          <w:szCs w:val="28"/>
        </w:rPr>
        <w:t xml:space="preserve">Цель: </w:t>
      </w:r>
      <w:r w:rsidRPr="00E15295">
        <w:rPr>
          <w:sz w:val="28"/>
          <w:szCs w:val="28"/>
        </w:rPr>
        <w:t>познакомить </w:t>
      </w:r>
      <w:r w:rsidRPr="00E15295">
        <w:rPr>
          <w:bCs/>
          <w:sz w:val="28"/>
          <w:szCs w:val="28"/>
        </w:rPr>
        <w:t>детей</w:t>
      </w:r>
      <w:r w:rsidRPr="00E15295">
        <w:rPr>
          <w:sz w:val="28"/>
          <w:szCs w:val="28"/>
        </w:rPr>
        <w:t> с природными явлениями – </w:t>
      </w:r>
      <w:r w:rsidRPr="00E15295">
        <w:rPr>
          <w:bCs/>
          <w:sz w:val="28"/>
          <w:szCs w:val="28"/>
        </w:rPr>
        <w:t>вулканами</w:t>
      </w:r>
      <w:r w:rsidRPr="00E15295">
        <w:rPr>
          <w:sz w:val="28"/>
          <w:szCs w:val="28"/>
        </w:rPr>
        <w:t>.</w:t>
      </w:r>
    </w:p>
    <w:p w:rsidR="002A6F42" w:rsidRDefault="002A6F42" w:rsidP="006852AE">
      <w:pPr>
        <w:spacing w:after="0" w:line="240" w:lineRule="auto"/>
        <w:rPr>
          <w:szCs w:val="28"/>
          <w:lang w:eastAsia="ru-RU"/>
        </w:rPr>
      </w:pPr>
      <w:r w:rsidRPr="007876FD">
        <w:rPr>
          <w:b/>
          <w:bCs/>
          <w:szCs w:val="28"/>
          <w:lang w:eastAsia="ru-RU"/>
        </w:rPr>
        <w:t>Программные задачи:</w:t>
      </w:r>
      <w:r w:rsidRPr="007876FD">
        <w:rPr>
          <w:szCs w:val="28"/>
          <w:lang w:eastAsia="ru-RU"/>
        </w:rPr>
        <w:t xml:space="preserve"> </w:t>
      </w:r>
    </w:p>
    <w:p w:rsidR="002A6F42" w:rsidRDefault="002A6F42" w:rsidP="006852AE">
      <w:pPr>
        <w:spacing w:after="0" w:line="240" w:lineRule="auto"/>
        <w:rPr>
          <w:szCs w:val="28"/>
          <w:lang w:eastAsia="ru-RU"/>
        </w:rPr>
      </w:pPr>
    </w:p>
    <w:p w:rsidR="002A6F42" w:rsidRDefault="002A6F42" w:rsidP="00D42BA5">
      <w:pPr>
        <w:pStyle w:val="NormalWeb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D42BA5">
        <w:rPr>
          <w:b/>
          <w:sz w:val="28"/>
          <w:szCs w:val="28"/>
        </w:rPr>
        <w:t xml:space="preserve">1. Образовательные: </w:t>
      </w:r>
      <w:r w:rsidRPr="00D42BA5">
        <w:rPr>
          <w:sz w:val="28"/>
          <w:szCs w:val="28"/>
        </w:rPr>
        <w:t>дать</w:t>
      </w:r>
      <w:r w:rsidRPr="00D42BA5">
        <w:rPr>
          <w:b/>
          <w:sz w:val="28"/>
          <w:szCs w:val="28"/>
        </w:rPr>
        <w:t xml:space="preserve"> </w:t>
      </w:r>
      <w:r w:rsidRPr="00D42BA5">
        <w:rPr>
          <w:sz w:val="28"/>
          <w:szCs w:val="28"/>
        </w:rPr>
        <w:t>представления о типах </w:t>
      </w:r>
      <w:r w:rsidRPr="00D42BA5">
        <w:rPr>
          <w:bCs/>
          <w:sz w:val="28"/>
          <w:szCs w:val="28"/>
        </w:rPr>
        <w:t>вулканов</w:t>
      </w:r>
      <w:r w:rsidRPr="00D42BA5">
        <w:rPr>
          <w:sz w:val="28"/>
          <w:szCs w:val="28"/>
        </w:rPr>
        <w:t>, опасностях и пользе </w:t>
      </w:r>
      <w:r w:rsidRPr="00D42BA5">
        <w:rPr>
          <w:bCs/>
          <w:sz w:val="28"/>
          <w:szCs w:val="28"/>
        </w:rPr>
        <w:t>вулканических извержений</w:t>
      </w:r>
      <w:r w:rsidRPr="00D42BA5">
        <w:rPr>
          <w:sz w:val="28"/>
          <w:szCs w:val="28"/>
        </w:rPr>
        <w:t>;</w:t>
      </w:r>
    </w:p>
    <w:p w:rsidR="002A6F42" w:rsidRPr="00E15295" w:rsidRDefault="002A6F42" w:rsidP="00D11885">
      <w:pPr>
        <w:pStyle w:val="NormalWeb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</w:t>
      </w:r>
      <w:r w:rsidRPr="00D11885">
        <w:rPr>
          <w:color w:val="000000"/>
          <w:szCs w:val="28"/>
        </w:rPr>
        <w:t xml:space="preserve"> </w:t>
      </w:r>
      <w:r w:rsidRPr="00E15295">
        <w:rPr>
          <w:color w:val="000000"/>
          <w:sz w:val="28"/>
          <w:szCs w:val="28"/>
        </w:rPr>
        <w:t>обогащать сознание детей содержанием, способствующим накоплению представлений об окружающем мире, расширять представление детей об объектах и явлениях неживой природы;</w:t>
      </w:r>
    </w:p>
    <w:p w:rsidR="002A6F42" w:rsidRDefault="002A6F42" w:rsidP="006852AE">
      <w:pPr>
        <w:spacing w:after="0" w:line="240" w:lineRule="auto"/>
        <w:rPr>
          <w:b/>
          <w:szCs w:val="28"/>
          <w:lang w:eastAsia="ru-RU"/>
        </w:rPr>
      </w:pPr>
    </w:p>
    <w:p w:rsidR="002A6F42" w:rsidRPr="0073791E" w:rsidRDefault="002A6F42" w:rsidP="00D42BA5">
      <w:pPr>
        <w:pStyle w:val="NormalWeb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3791E">
        <w:rPr>
          <w:b/>
          <w:sz w:val="28"/>
          <w:szCs w:val="28"/>
        </w:rPr>
        <w:t>2. Развивающие:</w:t>
      </w:r>
      <w:r>
        <w:rPr>
          <w:b/>
          <w:szCs w:val="28"/>
        </w:rPr>
        <w:t xml:space="preserve"> </w:t>
      </w:r>
      <w:r>
        <w:rPr>
          <w:color w:val="FF0000"/>
          <w:sz w:val="28"/>
          <w:szCs w:val="28"/>
        </w:rPr>
        <w:t xml:space="preserve"> </w:t>
      </w:r>
      <w:r w:rsidRPr="0073791E">
        <w:rPr>
          <w:sz w:val="28"/>
          <w:szCs w:val="28"/>
        </w:rPr>
        <w:t>развивать познавательную активность </w:t>
      </w:r>
      <w:r w:rsidRPr="0073791E">
        <w:rPr>
          <w:bCs/>
          <w:sz w:val="28"/>
          <w:szCs w:val="28"/>
        </w:rPr>
        <w:t>детей</w:t>
      </w:r>
      <w:r>
        <w:rPr>
          <w:sz w:val="28"/>
          <w:szCs w:val="28"/>
        </w:rPr>
        <w:t> в процессе выполнения опытов, самостоятельность формирования</w:t>
      </w:r>
      <w:r w:rsidRPr="0073791E">
        <w:rPr>
          <w:sz w:val="28"/>
          <w:szCs w:val="28"/>
        </w:rPr>
        <w:t xml:space="preserve"> выводов по итогам эксперимента с опорой на полученные ранее представления и собственные пред</w:t>
      </w:r>
      <w:r>
        <w:rPr>
          <w:sz w:val="28"/>
          <w:szCs w:val="28"/>
        </w:rPr>
        <w:t>по</w:t>
      </w:r>
      <w:r w:rsidRPr="0073791E">
        <w:rPr>
          <w:sz w:val="28"/>
          <w:szCs w:val="28"/>
        </w:rPr>
        <w:t>ложения;</w:t>
      </w:r>
    </w:p>
    <w:p w:rsidR="002A6F42" w:rsidRPr="0073791E" w:rsidRDefault="002A6F42" w:rsidP="00D42BA5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3791E">
        <w:rPr>
          <w:sz w:val="28"/>
          <w:szCs w:val="28"/>
        </w:rPr>
        <w:t>-помочь детям понять, почему </w:t>
      </w:r>
      <w:r w:rsidRPr="0073791E">
        <w:rPr>
          <w:bCs/>
          <w:sz w:val="28"/>
          <w:szCs w:val="28"/>
        </w:rPr>
        <w:t>вулканы</w:t>
      </w:r>
      <w:r w:rsidRPr="0073791E">
        <w:rPr>
          <w:sz w:val="28"/>
          <w:szCs w:val="28"/>
        </w:rPr>
        <w:t> – это грозное явление природы;</w:t>
      </w:r>
    </w:p>
    <w:p w:rsidR="002A6F42" w:rsidRPr="00D42BA5" w:rsidRDefault="002A6F42" w:rsidP="00D42BA5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3791E">
        <w:rPr>
          <w:sz w:val="28"/>
          <w:szCs w:val="28"/>
        </w:rPr>
        <w:t>-</w:t>
      </w:r>
      <w:r>
        <w:rPr>
          <w:sz w:val="28"/>
          <w:szCs w:val="28"/>
        </w:rPr>
        <w:t xml:space="preserve">обогатить словарь </w:t>
      </w:r>
      <w:r w:rsidRPr="0073791E">
        <w:rPr>
          <w:sz w:val="28"/>
          <w:szCs w:val="28"/>
        </w:rPr>
        <w:t> </w:t>
      </w:r>
      <w:r w:rsidRPr="0073791E">
        <w:rPr>
          <w:bCs/>
          <w:sz w:val="28"/>
          <w:szCs w:val="28"/>
        </w:rPr>
        <w:t>детей слова</w:t>
      </w:r>
      <w:r>
        <w:rPr>
          <w:bCs/>
          <w:sz w:val="28"/>
          <w:szCs w:val="28"/>
        </w:rPr>
        <w:t>ми</w:t>
      </w:r>
      <w:r w:rsidRPr="0073791E">
        <w:rPr>
          <w:sz w:val="28"/>
          <w:szCs w:val="28"/>
        </w:rPr>
        <w:t>: очаг, магма, жерло, кратер, лава;</w:t>
      </w:r>
    </w:p>
    <w:p w:rsidR="002A6F42" w:rsidRPr="007876FD" w:rsidRDefault="002A6F42" w:rsidP="006852AE">
      <w:pPr>
        <w:spacing w:after="0" w:line="240" w:lineRule="auto"/>
        <w:rPr>
          <w:szCs w:val="28"/>
          <w:lang w:eastAsia="ru-RU"/>
        </w:rPr>
      </w:pPr>
    </w:p>
    <w:p w:rsidR="002A6F42" w:rsidRPr="006852AE" w:rsidRDefault="002A6F42" w:rsidP="00D42BA5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</w:t>
      </w:r>
      <w:r w:rsidRPr="006852AE">
        <w:rPr>
          <w:color w:val="FF0000"/>
          <w:sz w:val="28"/>
          <w:szCs w:val="28"/>
        </w:rPr>
        <w:t xml:space="preserve"> </w:t>
      </w:r>
      <w:r w:rsidRPr="006852AE">
        <w:rPr>
          <w:b/>
          <w:sz w:val="28"/>
          <w:szCs w:val="28"/>
        </w:rPr>
        <w:t>3. Воспитательные:</w:t>
      </w:r>
      <w:r>
        <w:rPr>
          <w:color w:val="FF0000"/>
          <w:sz w:val="28"/>
          <w:szCs w:val="28"/>
        </w:rPr>
        <w:t xml:space="preserve"> </w:t>
      </w:r>
      <w:r w:rsidRPr="006852AE">
        <w:rPr>
          <w:sz w:val="28"/>
          <w:szCs w:val="28"/>
        </w:rPr>
        <w:t xml:space="preserve">воспитывать интерес к познавательно-исследовательской деятельности, волевые качества </w:t>
      </w:r>
      <w:r w:rsidRPr="006852AE">
        <w:rPr>
          <w:i/>
          <w:iCs/>
          <w:sz w:val="28"/>
          <w:szCs w:val="28"/>
        </w:rPr>
        <w:t>(целеустремленность, настойчивость, организованность, самостоятельность)</w:t>
      </w:r>
      <w:r w:rsidRPr="006852AE">
        <w:rPr>
          <w:sz w:val="28"/>
          <w:szCs w:val="28"/>
        </w:rPr>
        <w:t>.</w:t>
      </w:r>
    </w:p>
    <w:p w:rsidR="002A6F42" w:rsidRPr="006852AE" w:rsidRDefault="002A6F42" w:rsidP="006852AE">
      <w:pPr>
        <w:spacing w:after="0" w:line="240" w:lineRule="auto"/>
        <w:rPr>
          <w:b/>
          <w:bCs/>
          <w:szCs w:val="28"/>
          <w:lang w:eastAsia="ru-RU"/>
        </w:rPr>
      </w:pPr>
    </w:p>
    <w:p w:rsidR="002A6F42" w:rsidRDefault="002A6F42" w:rsidP="005373C5">
      <w:pPr>
        <w:spacing w:after="0" w:line="240" w:lineRule="auto"/>
        <w:rPr>
          <w:b/>
          <w:bCs/>
          <w:szCs w:val="28"/>
          <w:lang w:eastAsia="ru-RU"/>
        </w:rPr>
      </w:pPr>
    </w:p>
    <w:p w:rsidR="002A6F42" w:rsidRDefault="002A6F42" w:rsidP="005373C5">
      <w:pPr>
        <w:spacing w:after="0" w:line="240" w:lineRule="auto"/>
        <w:rPr>
          <w:b/>
          <w:bCs/>
          <w:szCs w:val="28"/>
          <w:lang w:eastAsia="ru-RU"/>
        </w:rPr>
      </w:pPr>
    </w:p>
    <w:p w:rsidR="002A6F42" w:rsidRDefault="002A6F42" w:rsidP="005373C5">
      <w:pPr>
        <w:spacing w:after="0" w:line="240" w:lineRule="auto"/>
        <w:rPr>
          <w:b/>
          <w:bCs/>
          <w:szCs w:val="28"/>
          <w:lang w:eastAsia="ru-RU"/>
        </w:rPr>
      </w:pPr>
    </w:p>
    <w:p w:rsidR="002A6F42" w:rsidRPr="007876FD" w:rsidRDefault="002A6F42" w:rsidP="00650383">
      <w:pPr>
        <w:spacing w:after="0" w:line="240" w:lineRule="auto"/>
        <w:rPr>
          <w:szCs w:val="28"/>
          <w:lang w:eastAsia="ru-RU"/>
        </w:rPr>
      </w:pPr>
      <w:r w:rsidRPr="007876FD">
        <w:rPr>
          <w:b/>
          <w:bCs/>
          <w:szCs w:val="28"/>
          <w:lang w:eastAsia="ru-RU"/>
        </w:rPr>
        <w:t>Предварительная работа:</w:t>
      </w:r>
      <w:r w:rsidRPr="007876FD">
        <w:rPr>
          <w:szCs w:val="28"/>
          <w:lang w:eastAsia="ru-RU"/>
        </w:rPr>
        <w:t xml:space="preserve"> </w:t>
      </w:r>
    </w:p>
    <w:p w:rsidR="002A6F42" w:rsidRPr="00E15295" w:rsidRDefault="002A6F42" w:rsidP="00D42BA5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15295">
        <w:rPr>
          <w:sz w:val="28"/>
          <w:szCs w:val="28"/>
        </w:rPr>
        <w:t>1. Чтение детской энциклопедии </w:t>
      </w:r>
      <w:r w:rsidRPr="00E15295">
        <w:rPr>
          <w:i/>
          <w:iCs/>
          <w:sz w:val="28"/>
          <w:szCs w:val="28"/>
        </w:rPr>
        <w:t>«Про всё на свете»</w:t>
      </w:r>
      <w:r w:rsidRPr="00E15295">
        <w:rPr>
          <w:sz w:val="28"/>
          <w:szCs w:val="28"/>
        </w:rPr>
        <w:t> ред. Феданова Ю., Скиба Т.</w:t>
      </w:r>
    </w:p>
    <w:p w:rsidR="002A6F42" w:rsidRPr="00E15295" w:rsidRDefault="002A6F42" w:rsidP="00D42BA5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15295">
        <w:rPr>
          <w:sz w:val="28"/>
          <w:szCs w:val="28"/>
        </w:rPr>
        <w:t>2. Рассматривание иллюстраций с изображением </w:t>
      </w:r>
      <w:r w:rsidRPr="00E15295">
        <w:rPr>
          <w:bCs/>
          <w:sz w:val="28"/>
          <w:szCs w:val="28"/>
        </w:rPr>
        <w:t>вулканов</w:t>
      </w:r>
      <w:r w:rsidRPr="00E15295">
        <w:rPr>
          <w:sz w:val="28"/>
          <w:szCs w:val="28"/>
        </w:rPr>
        <w:t>.</w:t>
      </w:r>
    </w:p>
    <w:p w:rsidR="002A6F42" w:rsidRPr="00E15295" w:rsidRDefault="002A6F42" w:rsidP="00D42BA5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15295">
        <w:rPr>
          <w:sz w:val="28"/>
          <w:szCs w:val="28"/>
        </w:rPr>
        <w:t>3. Беседы о видах </w:t>
      </w:r>
      <w:r w:rsidRPr="00E15295">
        <w:rPr>
          <w:bCs/>
          <w:sz w:val="28"/>
          <w:szCs w:val="28"/>
        </w:rPr>
        <w:t>вулканов</w:t>
      </w:r>
      <w:r w:rsidRPr="00E15295">
        <w:rPr>
          <w:sz w:val="28"/>
          <w:szCs w:val="28"/>
        </w:rPr>
        <w:t>.</w:t>
      </w:r>
    </w:p>
    <w:p w:rsidR="002A6F42" w:rsidRPr="00E15295" w:rsidRDefault="002A6F42" w:rsidP="00D42BA5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15295">
        <w:rPr>
          <w:sz w:val="28"/>
          <w:szCs w:val="28"/>
        </w:rPr>
        <w:t>4. Изготовление макета </w:t>
      </w:r>
      <w:r w:rsidRPr="00E15295">
        <w:rPr>
          <w:bCs/>
          <w:sz w:val="28"/>
          <w:szCs w:val="28"/>
        </w:rPr>
        <w:t>вулкана</w:t>
      </w:r>
      <w:r w:rsidRPr="00E15295">
        <w:rPr>
          <w:sz w:val="28"/>
          <w:szCs w:val="28"/>
        </w:rPr>
        <w:t>.</w:t>
      </w:r>
    </w:p>
    <w:p w:rsidR="002A6F42" w:rsidRDefault="002A6F42" w:rsidP="005373C5">
      <w:pPr>
        <w:spacing w:after="0" w:line="240" w:lineRule="auto"/>
        <w:rPr>
          <w:b/>
          <w:bCs/>
          <w:szCs w:val="28"/>
          <w:lang w:eastAsia="ru-RU"/>
        </w:rPr>
      </w:pPr>
    </w:p>
    <w:p w:rsidR="002A6F42" w:rsidRDefault="002A6F42" w:rsidP="005373C5">
      <w:pPr>
        <w:spacing w:after="0" w:line="240" w:lineRule="auto"/>
        <w:rPr>
          <w:b/>
          <w:bCs/>
          <w:szCs w:val="28"/>
          <w:lang w:eastAsia="ru-RU"/>
        </w:rPr>
      </w:pPr>
    </w:p>
    <w:p w:rsidR="002A6F42" w:rsidRDefault="002A6F42" w:rsidP="00D42BA5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Оборудование</w:t>
      </w:r>
      <w:r w:rsidRPr="00E15295">
        <w:rPr>
          <w:b/>
          <w:sz w:val="28"/>
          <w:szCs w:val="28"/>
        </w:rPr>
        <w:t>:</w:t>
      </w:r>
      <w:r w:rsidRPr="00E15295">
        <w:rPr>
          <w:sz w:val="28"/>
          <w:szCs w:val="28"/>
        </w:rPr>
        <w:t xml:space="preserve"> </w:t>
      </w:r>
      <w:r w:rsidRPr="00E15295">
        <w:rPr>
          <w:color w:val="000000"/>
          <w:sz w:val="28"/>
          <w:szCs w:val="28"/>
        </w:rPr>
        <w:t>ноутбук, проектор, экран, фильмы «Что такое вулканы», «Извержение вулкана</w:t>
      </w:r>
      <w:r w:rsidRPr="00E15295">
        <w:rPr>
          <w:b/>
          <w:bCs/>
          <w:color w:val="000000"/>
          <w:sz w:val="28"/>
          <w:szCs w:val="28"/>
        </w:rPr>
        <w:t>»</w:t>
      </w:r>
      <w:r w:rsidRPr="00E15295">
        <w:rPr>
          <w:color w:val="000000"/>
          <w:sz w:val="28"/>
          <w:szCs w:val="28"/>
        </w:rPr>
        <w:t>,</w:t>
      </w:r>
      <w:r w:rsidRPr="00E15295">
        <w:rPr>
          <w:b/>
          <w:bCs/>
          <w:color w:val="000000"/>
          <w:sz w:val="28"/>
          <w:szCs w:val="28"/>
        </w:rPr>
        <w:t> </w:t>
      </w:r>
      <w:r w:rsidRPr="00E15295">
        <w:rPr>
          <w:color w:val="000000"/>
          <w:sz w:val="28"/>
          <w:szCs w:val="28"/>
        </w:rPr>
        <w:t xml:space="preserve">картинки с изображением вулкана, картинки с изображением природных явлений. </w:t>
      </w:r>
    </w:p>
    <w:p w:rsidR="002A6F42" w:rsidRPr="00E15295" w:rsidRDefault="002A6F42" w:rsidP="00D42BA5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5295">
        <w:rPr>
          <w:color w:val="000000"/>
          <w:sz w:val="28"/>
          <w:szCs w:val="28"/>
        </w:rPr>
        <w:t>Для макета и опыта: поддон, пластиковая бутылка из под йогурта, пластилин, сода, уксус, красная краска, моющая жидкость, мерный стаканчик, мерная ложка, фартук и нарукавник.</w:t>
      </w:r>
    </w:p>
    <w:p w:rsidR="002A6F42" w:rsidRDefault="002A6F42" w:rsidP="00D42BA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2A6F42" w:rsidRDefault="002A6F42" w:rsidP="00D42BA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2A6F42" w:rsidRPr="000F6DEC" w:rsidRDefault="002A6F42" w:rsidP="00D11885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F6DEC">
        <w:rPr>
          <w:b/>
          <w:bCs/>
          <w:sz w:val="28"/>
          <w:szCs w:val="28"/>
        </w:rPr>
        <w:t>Словарная работа:</w:t>
      </w:r>
      <w:r w:rsidRPr="000F6DEC">
        <w:rPr>
          <w:sz w:val="28"/>
          <w:szCs w:val="28"/>
        </w:rPr>
        <w:t> исследователь, кратер, жерло, лава, вулкан, спящий, действующий, потухший, вулканолог.</w:t>
      </w:r>
    </w:p>
    <w:p w:rsidR="002A6F42" w:rsidRPr="00A8479E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 w:rsidRPr="00E15295">
        <w:rPr>
          <w:b/>
          <w:bCs/>
          <w:color w:val="000000"/>
          <w:sz w:val="28"/>
          <w:szCs w:val="28"/>
        </w:rPr>
        <w:t>Ход занятия:</w:t>
      </w:r>
    </w:p>
    <w:p w:rsidR="002A6F42" w:rsidRPr="00531FD0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E15295">
        <w:rPr>
          <w:b/>
          <w:bCs/>
          <w:color w:val="000000"/>
          <w:sz w:val="28"/>
          <w:szCs w:val="28"/>
        </w:rPr>
        <w:t>1.Организационный момент.</w:t>
      </w:r>
    </w:p>
    <w:p w:rsidR="002A6F42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15295">
        <w:rPr>
          <w:b/>
          <w:bCs/>
          <w:i/>
          <w:color w:val="000000"/>
          <w:sz w:val="28"/>
          <w:szCs w:val="28"/>
        </w:rPr>
        <w:t>Воспитатель:</w:t>
      </w:r>
      <w:r w:rsidRPr="00E15295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Здравствуйте д</w:t>
      </w:r>
      <w:r w:rsidRPr="00E15295">
        <w:rPr>
          <w:color w:val="000000"/>
          <w:sz w:val="28"/>
          <w:szCs w:val="28"/>
        </w:rPr>
        <w:t xml:space="preserve">ети, посмотрите, сколько нас сегодня много! Давайте улыбнемся друг </w:t>
      </w:r>
      <w:r>
        <w:rPr>
          <w:color w:val="000000"/>
          <w:sz w:val="28"/>
          <w:szCs w:val="28"/>
        </w:rPr>
        <w:t>–</w:t>
      </w:r>
      <w:r w:rsidRPr="00E15295">
        <w:rPr>
          <w:color w:val="000000"/>
          <w:sz w:val="28"/>
          <w:szCs w:val="28"/>
        </w:rPr>
        <w:t xml:space="preserve"> другу</w:t>
      </w:r>
      <w:r>
        <w:rPr>
          <w:color w:val="000000"/>
          <w:sz w:val="28"/>
          <w:szCs w:val="28"/>
        </w:rPr>
        <w:t>. Придумано кем – то</w:t>
      </w:r>
    </w:p>
    <w:p w:rsidR="002A6F42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Просто и мудро при встрече здороваться:   «Доброе утро!</w:t>
      </w:r>
    </w:p>
    <w:p w:rsidR="002A6F42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Доброе утро, солнцу и птицам,</w:t>
      </w:r>
    </w:p>
    <w:p w:rsidR="002A6F42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Доброе утро улыбчивым лицам!»</w:t>
      </w:r>
    </w:p>
    <w:p w:rsidR="002A6F42" w:rsidRPr="00E15295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15295">
        <w:rPr>
          <w:b/>
          <w:bCs/>
          <w:i/>
          <w:color w:val="000000"/>
          <w:sz w:val="28"/>
          <w:szCs w:val="28"/>
        </w:rPr>
        <w:t>Воспитатель</w:t>
      </w:r>
      <w:r w:rsidRPr="00E15295">
        <w:rPr>
          <w:bCs/>
          <w:i/>
          <w:color w:val="000000"/>
          <w:sz w:val="28"/>
          <w:szCs w:val="28"/>
        </w:rPr>
        <w:t>:</w:t>
      </w:r>
      <w:r w:rsidRPr="00E15295">
        <w:rPr>
          <w:color w:val="000000"/>
          <w:sz w:val="28"/>
          <w:szCs w:val="28"/>
        </w:rPr>
        <w:t> Сегодня нас с вами пригласили в клуб исследователей. Кто мне расскажет, кто это такие – исследователи?</w:t>
      </w:r>
    </w:p>
    <w:p w:rsidR="002A6F42" w:rsidRPr="00E15295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15295">
        <w:rPr>
          <w:b/>
          <w:bCs/>
          <w:i/>
          <w:color w:val="000000"/>
          <w:sz w:val="28"/>
          <w:szCs w:val="28"/>
        </w:rPr>
        <w:t>Дети:</w:t>
      </w:r>
      <w:r w:rsidRPr="00E15295">
        <w:rPr>
          <w:color w:val="000000"/>
          <w:sz w:val="28"/>
          <w:szCs w:val="28"/>
        </w:rPr>
        <w:t> Это люди, которые занимаются научными исследованиями, чтобы другие люди получили много знаний.</w:t>
      </w:r>
    </w:p>
    <w:p w:rsidR="002A6F42" w:rsidRPr="00E15295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15295">
        <w:rPr>
          <w:b/>
          <w:bCs/>
          <w:i/>
          <w:color w:val="000000"/>
          <w:sz w:val="28"/>
          <w:szCs w:val="28"/>
        </w:rPr>
        <w:t>Воспитатель:</w:t>
      </w:r>
      <w:r w:rsidRPr="00E15295">
        <w:rPr>
          <w:color w:val="000000"/>
          <w:sz w:val="28"/>
          <w:szCs w:val="28"/>
        </w:rPr>
        <w:t> Да, всё верно. Вы хотите попасть в клуб исследователей?</w:t>
      </w:r>
    </w:p>
    <w:p w:rsidR="002A6F42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15295">
        <w:rPr>
          <w:b/>
          <w:bCs/>
          <w:i/>
          <w:color w:val="000000"/>
          <w:sz w:val="28"/>
          <w:szCs w:val="28"/>
        </w:rPr>
        <w:t>Дети:</w:t>
      </w:r>
      <w:r w:rsidRPr="00E15295">
        <w:rPr>
          <w:color w:val="000000"/>
          <w:sz w:val="28"/>
          <w:szCs w:val="28"/>
        </w:rPr>
        <w:t> Да!</w:t>
      </w:r>
    </w:p>
    <w:p w:rsidR="002A6F42" w:rsidRPr="009B38E5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B38E5">
        <w:rPr>
          <w:b/>
          <w:bCs/>
          <w:i/>
          <w:sz w:val="28"/>
          <w:szCs w:val="28"/>
        </w:rPr>
        <w:t>Воспитатель:</w:t>
      </w:r>
      <w:r w:rsidRPr="009B38E5">
        <w:rPr>
          <w:sz w:val="28"/>
          <w:szCs w:val="28"/>
        </w:rPr>
        <w:t>  Тогда проходите в научную лабораторию. Надевайте халаты.</w:t>
      </w:r>
    </w:p>
    <w:p w:rsidR="002A6F42" w:rsidRPr="00E15295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E15295">
        <w:rPr>
          <w:b/>
          <w:sz w:val="28"/>
          <w:szCs w:val="28"/>
        </w:rPr>
        <w:t>2.Основная часть.</w:t>
      </w:r>
    </w:p>
    <w:p w:rsidR="002A6F42" w:rsidRPr="00E15295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15295">
        <w:rPr>
          <w:b/>
          <w:i/>
          <w:sz w:val="28"/>
          <w:szCs w:val="28"/>
        </w:rPr>
        <w:t>Воспитатель:</w:t>
      </w:r>
      <w:r w:rsidRPr="00E15295">
        <w:rPr>
          <w:i/>
          <w:sz w:val="28"/>
          <w:szCs w:val="28"/>
        </w:rPr>
        <w:t xml:space="preserve"> </w:t>
      </w:r>
      <w:r w:rsidRPr="00E15295">
        <w:rPr>
          <w:sz w:val="28"/>
          <w:szCs w:val="28"/>
        </w:rPr>
        <w:t>А вот что мы с вами сегодня будем исследовать? Вы должны отгадать загадку. Слушайте внимательно.</w:t>
      </w:r>
    </w:p>
    <w:p w:rsidR="002A6F42" w:rsidRPr="00E15295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E15295">
        <w:rPr>
          <w:sz w:val="28"/>
          <w:szCs w:val="28"/>
        </w:rPr>
        <w:t>Я плююсь огнем и лавой,</w:t>
      </w:r>
    </w:p>
    <w:p w:rsidR="002A6F42" w:rsidRPr="00E15295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E15295">
        <w:rPr>
          <w:sz w:val="28"/>
          <w:szCs w:val="28"/>
        </w:rPr>
        <w:t>Я - опасный великан,</w:t>
      </w:r>
    </w:p>
    <w:p w:rsidR="002A6F42" w:rsidRPr="00E15295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E15295">
        <w:rPr>
          <w:sz w:val="28"/>
          <w:szCs w:val="28"/>
        </w:rPr>
        <w:t>Славен я недоброй славой,</w:t>
      </w:r>
    </w:p>
    <w:p w:rsidR="002A6F42" w:rsidRPr="00E15295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E15295">
        <w:rPr>
          <w:sz w:val="28"/>
          <w:szCs w:val="28"/>
        </w:rPr>
        <w:t>Как зовут меня? </w:t>
      </w:r>
      <w:r w:rsidRPr="00E15295">
        <w:rPr>
          <w:i/>
          <w:iCs/>
          <w:sz w:val="28"/>
          <w:szCs w:val="28"/>
        </w:rPr>
        <w:t>(</w:t>
      </w:r>
      <w:r w:rsidRPr="00E15295">
        <w:rPr>
          <w:bCs/>
          <w:i/>
          <w:iCs/>
          <w:sz w:val="28"/>
          <w:szCs w:val="28"/>
        </w:rPr>
        <w:t>Вулкан</w:t>
      </w:r>
      <w:r w:rsidRPr="00E15295">
        <w:rPr>
          <w:i/>
          <w:iCs/>
          <w:sz w:val="28"/>
          <w:szCs w:val="28"/>
        </w:rPr>
        <w:t>)</w:t>
      </w:r>
    </w:p>
    <w:p w:rsidR="002A6F42" w:rsidRPr="00E15295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15295">
        <w:rPr>
          <w:b/>
          <w:i/>
          <w:sz w:val="28"/>
          <w:szCs w:val="28"/>
        </w:rPr>
        <w:t>Дети:</w:t>
      </w:r>
      <w:r w:rsidRPr="00E15295">
        <w:rPr>
          <w:sz w:val="28"/>
          <w:szCs w:val="28"/>
        </w:rPr>
        <w:t xml:space="preserve"> Вулкан.</w:t>
      </w:r>
    </w:p>
    <w:p w:rsidR="002A6F42" w:rsidRPr="00E15295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15295">
        <w:rPr>
          <w:b/>
          <w:bCs/>
          <w:i/>
          <w:color w:val="000000"/>
          <w:sz w:val="28"/>
          <w:szCs w:val="28"/>
        </w:rPr>
        <w:t>Воспитатель:</w:t>
      </w:r>
      <w:r w:rsidRPr="00E15295">
        <w:rPr>
          <w:color w:val="000000"/>
          <w:sz w:val="28"/>
          <w:szCs w:val="28"/>
        </w:rPr>
        <w:t> Сегодня в клубе исследователей мы будем вместе с вами изучать это природное явление. А начнем, мы, пожалуй, с легенды о вулкане. Послушайте.</w:t>
      </w:r>
    </w:p>
    <w:p w:rsidR="002A6F42" w:rsidRPr="00E15295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15295">
        <w:rPr>
          <w:sz w:val="28"/>
          <w:szCs w:val="28"/>
        </w:rPr>
        <w:t>В Древней Греции власть над </w:t>
      </w:r>
      <w:r w:rsidRPr="00E15295">
        <w:rPr>
          <w:bCs/>
          <w:sz w:val="28"/>
          <w:szCs w:val="28"/>
        </w:rPr>
        <w:t>вулканами</w:t>
      </w:r>
      <w:r w:rsidRPr="00E15295">
        <w:rPr>
          <w:sz w:val="28"/>
          <w:szCs w:val="28"/>
        </w:rPr>
        <w:t> принадлежала богу по имени Гефест - огонь. Странный это был бог: некрасивый и хромоногий. Но зато очень трудолюбивый и сильный. Гефест сумел подчинить себе огонь. Он первым начал ковать оружие и делать украшения. А потом научил этому людей. И если над </w:t>
      </w:r>
      <w:r w:rsidRPr="00E15295">
        <w:rPr>
          <w:bCs/>
          <w:sz w:val="28"/>
          <w:szCs w:val="28"/>
        </w:rPr>
        <w:t>вулканом</w:t>
      </w:r>
      <w:r w:rsidRPr="00E15295">
        <w:rPr>
          <w:sz w:val="28"/>
          <w:szCs w:val="28"/>
        </w:rPr>
        <w:t> появлялся пар и огонь, значит, Гефест принялся за работу. Древние римляне дали этому богу имя </w:t>
      </w:r>
      <w:r w:rsidRPr="00E15295">
        <w:rPr>
          <w:bCs/>
          <w:sz w:val="28"/>
          <w:szCs w:val="28"/>
        </w:rPr>
        <w:t>Вулкан</w:t>
      </w:r>
      <w:r w:rsidRPr="00E15295">
        <w:rPr>
          <w:sz w:val="28"/>
          <w:szCs w:val="28"/>
        </w:rPr>
        <w:t>. Оно тоже означает огонь. А дом его получил название </w:t>
      </w:r>
      <w:r w:rsidRPr="00E15295">
        <w:rPr>
          <w:bCs/>
          <w:sz w:val="28"/>
          <w:szCs w:val="28"/>
        </w:rPr>
        <w:t>Вулкан</w:t>
      </w:r>
      <w:r w:rsidRPr="00E15295">
        <w:rPr>
          <w:sz w:val="28"/>
          <w:szCs w:val="28"/>
        </w:rPr>
        <w:t>.</w:t>
      </w:r>
    </w:p>
    <w:p w:rsidR="002A6F42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15295">
        <w:rPr>
          <w:b/>
          <w:bCs/>
          <w:i/>
          <w:color w:val="000000"/>
          <w:sz w:val="28"/>
          <w:szCs w:val="28"/>
        </w:rPr>
        <w:t>Воспитатель:</w:t>
      </w:r>
      <w:r w:rsidRPr="00E15295">
        <w:rPr>
          <w:color w:val="000000"/>
          <w:sz w:val="28"/>
          <w:szCs w:val="28"/>
        </w:rPr>
        <w:t> А теперь давайте рассмот</w:t>
      </w:r>
      <w:r>
        <w:rPr>
          <w:color w:val="000000"/>
          <w:sz w:val="28"/>
          <w:szCs w:val="28"/>
        </w:rPr>
        <w:t>рим вулкан на иллюстрации</w:t>
      </w:r>
    </w:p>
    <w:p w:rsidR="002A6F42" w:rsidRPr="00534FE8" w:rsidRDefault="002A6F42" w:rsidP="00534FE8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i/>
          <w:color w:val="000000"/>
          <w:sz w:val="28"/>
          <w:szCs w:val="28"/>
        </w:rPr>
      </w:pPr>
      <w:r w:rsidRPr="00534FE8">
        <w:rPr>
          <w:i/>
          <w:color w:val="000000"/>
          <w:sz w:val="28"/>
          <w:szCs w:val="28"/>
        </w:rPr>
        <w:t>(приложение № 1)</w:t>
      </w:r>
    </w:p>
    <w:p w:rsidR="002A6F42" w:rsidRPr="00E15295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15295">
        <w:rPr>
          <w:color w:val="000000"/>
          <w:sz w:val="28"/>
          <w:szCs w:val="28"/>
        </w:rPr>
        <w:t>Вулкан имеет форму конуса. На самой вершине вулкана находится кратер. Кратер — это огромная чаша с крутыми склонами, а на дне дыра, уходящая глубоко в землю — это жерло вулкана.</w:t>
      </w:r>
    </w:p>
    <w:p w:rsidR="002A6F42" w:rsidRPr="00E15295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E15295">
        <w:rPr>
          <w:color w:val="000000"/>
          <w:sz w:val="28"/>
          <w:szCs w:val="28"/>
        </w:rPr>
        <w:t>Когда вулканы «спят» то мало отличаются от других гор. Но иногда они «просыпаются» и тогда, начинается сильный подземный гул, из их вершин вырывается пламя, пепел, раскаленные камни, вулканические бомбы. Они окутываются дымом, звучат взрывы, а по склонам течет настоящий огненный поток – лава. Лава – это расплавленные, очень горячие камни. Лава поднимается из под земли по жерлу вулкана и выброс происходит из кратера.</w:t>
      </w:r>
    </w:p>
    <w:p w:rsidR="002A6F42" w:rsidRPr="00E15295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15295">
        <w:rPr>
          <w:b/>
          <w:bCs/>
          <w:i/>
          <w:color w:val="000000"/>
          <w:sz w:val="28"/>
          <w:szCs w:val="28"/>
        </w:rPr>
        <w:t>Воспитатель:</w:t>
      </w:r>
      <w:r w:rsidRPr="00E15295">
        <w:rPr>
          <w:color w:val="000000"/>
          <w:sz w:val="28"/>
          <w:szCs w:val="28"/>
        </w:rPr>
        <w:t> Сейчас я предлагаю вам посмотреть один интересный фильм и закрепить свои знания о том, что такое вулкан, какой формы бывают вулканы, и какие типы вулканов существуют в природе. Смотрите внимательно!</w:t>
      </w:r>
    </w:p>
    <w:p w:rsidR="002A6F42" w:rsidRPr="00E15295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           </w:t>
      </w:r>
      <w:r w:rsidRPr="00E15295">
        <w:rPr>
          <w:b/>
          <w:bCs/>
          <w:i/>
          <w:iCs/>
          <w:color w:val="000000"/>
          <w:sz w:val="28"/>
          <w:szCs w:val="28"/>
        </w:rPr>
        <w:t>Просмотр учебного фильма «Вулканы и гейзеры»</w:t>
      </w:r>
      <w:r w:rsidRPr="00E15295">
        <w:rPr>
          <w:b/>
          <w:i/>
          <w:sz w:val="28"/>
          <w:szCs w:val="28"/>
        </w:rPr>
        <w:t>.</w:t>
      </w:r>
    </w:p>
    <w:p w:rsidR="002A6F42" w:rsidRPr="00E15295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15295">
        <w:rPr>
          <w:b/>
          <w:bCs/>
          <w:i/>
          <w:color w:val="000000"/>
          <w:sz w:val="28"/>
          <w:szCs w:val="28"/>
        </w:rPr>
        <w:t>Воспитатель:</w:t>
      </w:r>
      <w:r w:rsidRPr="00E15295">
        <w:rPr>
          <w:color w:val="000000"/>
          <w:sz w:val="28"/>
          <w:szCs w:val="28"/>
        </w:rPr>
        <w:t> Что такое вулкан?</w:t>
      </w:r>
    </w:p>
    <w:p w:rsidR="002A6F42" w:rsidRPr="00E15295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15295">
        <w:rPr>
          <w:b/>
          <w:bCs/>
          <w:i/>
          <w:color w:val="000000"/>
          <w:sz w:val="28"/>
          <w:szCs w:val="28"/>
        </w:rPr>
        <w:t>Дети:</w:t>
      </w:r>
      <w:r w:rsidRPr="00E15295">
        <w:rPr>
          <w:color w:val="000000"/>
          <w:sz w:val="28"/>
          <w:szCs w:val="28"/>
        </w:rPr>
        <w:t> Это большая гора с крутыми склонами, из которой сначала идёт дым, потом летят камни, а затем извергается лава.</w:t>
      </w:r>
    </w:p>
    <w:p w:rsidR="002A6F42" w:rsidRPr="00E15295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15295">
        <w:rPr>
          <w:b/>
          <w:i/>
          <w:sz w:val="28"/>
          <w:szCs w:val="28"/>
        </w:rPr>
        <w:t xml:space="preserve">Воспитатель: </w:t>
      </w:r>
      <w:r w:rsidRPr="00E15295">
        <w:rPr>
          <w:sz w:val="28"/>
          <w:szCs w:val="28"/>
        </w:rPr>
        <w:t>А на что же похожа эта огнедышащая гора?</w:t>
      </w:r>
    </w:p>
    <w:p w:rsidR="002A6F42" w:rsidRPr="00E15295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15295">
        <w:rPr>
          <w:b/>
          <w:i/>
          <w:sz w:val="28"/>
          <w:szCs w:val="28"/>
        </w:rPr>
        <w:t>Дети:</w:t>
      </w:r>
      <w:r w:rsidRPr="00E15295">
        <w:rPr>
          <w:i/>
          <w:sz w:val="28"/>
          <w:szCs w:val="28"/>
        </w:rPr>
        <w:t xml:space="preserve"> </w:t>
      </w:r>
      <w:r w:rsidRPr="00E15295">
        <w:rPr>
          <w:sz w:val="28"/>
          <w:szCs w:val="28"/>
        </w:rPr>
        <w:t>На конус.</w:t>
      </w:r>
    </w:p>
    <w:p w:rsidR="002A6F42" w:rsidRPr="00E15295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15295">
        <w:rPr>
          <w:b/>
          <w:i/>
          <w:sz w:val="28"/>
          <w:szCs w:val="28"/>
        </w:rPr>
        <w:t>Воспитатель:</w:t>
      </w:r>
      <w:r w:rsidRPr="00E15295">
        <w:rPr>
          <w:i/>
          <w:sz w:val="28"/>
          <w:szCs w:val="28"/>
        </w:rPr>
        <w:t xml:space="preserve"> </w:t>
      </w:r>
      <w:r w:rsidRPr="00E15295">
        <w:rPr>
          <w:sz w:val="28"/>
          <w:szCs w:val="28"/>
        </w:rPr>
        <w:t>Да, верно, на конус, на треугольник. А что </w:t>
      </w:r>
      <w:r w:rsidRPr="00E15295">
        <w:rPr>
          <w:bCs/>
          <w:sz w:val="28"/>
          <w:szCs w:val="28"/>
        </w:rPr>
        <w:t>извергает вулкан</w:t>
      </w:r>
      <w:r w:rsidRPr="00E15295">
        <w:rPr>
          <w:sz w:val="28"/>
          <w:szCs w:val="28"/>
        </w:rPr>
        <w:t>?</w:t>
      </w:r>
    </w:p>
    <w:p w:rsidR="002A6F42" w:rsidRPr="00E15295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E15295">
        <w:rPr>
          <w:b/>
          <w:bCs/>
          <w:i/>
          <w:color w:val="000000"/>
          <w:sz w:val="28"/>
          <w:szCs w:val="28"/>
        </w:rPr>
        <w:t xml:space="preserve">Дети: </w:t>
      </w:r>
      <w:r w:rsidRPr="00E15295">
        <w:rPr>
          <w:bCs/>
          <w:color w:val="000000"/>
          <w:sz w:val="28"/>
          <w:szCs w:val="28"/>
        </w:rPr>
        <w:t>Лаву, дым.</w:t>
      </w:r>
    </w:p>
    <w:p w:rsidR="002A6F42" w:rsidRPr="00E15295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15295">
        <w:rPr>
          <w:b/>
          <w:bCs/>
          <w:i/>
          <w:color w:val="000000"/>
          <w:sz w:val="28"/>
          <w:szCs w:val="28"/>
        </w:rPr>
        <w:t>Воспитатель:</w:t>
      </w:r>
      <w:r w:rsidRPr="00E15295">
        <w:rPr>
          <w:color w:val="000000"/>
          <w:sz w:val="28"/>
          <w:szCs w:val="28"/>
        </w:rPr>
        <w:t xml:space="preserve"> </w:t>
      </w:r>
      <w:r w:rsidRPr="00E15295">
        <w:rPr>
          <w:sz w:val="28"/>
          <w:szCs w:val="28"/>
        </w:rPr>
        <w:t>Да, ребята, из </w:t>
      </w:r>
      <w:r w:rsidRPr="00E15295">
        <w:rPr>
          <w:bCs/>
          <w:sz w:val="28"/>
          <w:szCs w:val="28"/>
        </w:rPr>
        <w:t>вулкана</w:t>
      </w:r>
      <w:r w:rsidRPr="00E15295">
        <w:rPr>
          <w:sz w:val="28"/>
          <w:szCs w:val="28"/>
        </w:rPr>
        <w:t xml:space="preserve"> выливается раскаленная лава. В атмосферу выбрасываются газы, пепел, раскаленные камни. </w:t>
      </w:r>
      <w:r w:rsidRPr="00E15295">
        <w:rPr>
          <w:color w:val="000000"/>
          <w:sz w:val="28"/>
          <w:szCs w:val="28"/>
        </w:rPr>
        <w:t>Какие типы вулканов вы запомнили?</w:t>
      </w:r>
    </w:p>
    <w:p w:rsidR="002A6F42" w:rsidRPr="00E15295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15295">
        <w:rPr>
          <w:b/>
          <w:bCs/>
          <w:i/>
          <w:color w:val="000000"/>
          <w:sz w:val="28"/>
          <w:szCs w:val="28"/>
        </w:rPr>
        <w:t>Дети:</w:t>
      </w:r>
      <w:r w:rsidRPr="00E15295">
        <w:rPr>
          <w:color w:val="000000"/>
          <w:sz w:val="28"/>
          <w:szCs w:val="28"/>
        </w:rPr>
        <w:t> Действующий, спящий, потухший.</w:t>
      </w:r>
    </w:p>
    <w:p w:rsidR="002A6F42" w:rsidRPr="00E15295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15295">
        <w:rPr>
          <w:b/>
          <w:bCs/>
          <w:i/>
          <w:color w:val="000000"/>
          <w:sz w:val="28"/>
          <w:szCs w:val="28"/>
        </w:rPr>
        <w:t>Воспитатель:</w:t>
      </w:r>
      <w:r w:rsidRPr="00E15295">
        <w:rPr>
          <w:color w:val="000000"/>
          <w:sz w:val="28"/>
          <w:szCs w:val="28"/>
        </w:rPr>
        <w:t> Правильно, действующий – это вулкан, извергающий в настоящее время; спящий – не извергался, но сохранил свою форму; потухший – сильно разрушенный вулкан.</w:t>
      </w:r>
    </w:p>
    <w:p w:rsidR="002A6F42" w:rsidRPr="00E15295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E15295">
        <w:rPr>
          <w:b/>
          <w:bCs/>
          <w:i/>
          <w:color w:val="000000"/>
          <w:sz w:val="28"/>
          <w:szCs w:val="28"/>
        </w:rPr>
        <w:t xml:space="preserve"> </w:t>
      </w:r>
      <w:r w:rsidRPr="00E15295">
        <w:rPr>
          <w:color w:val="000000"/>
          <w:sz w:val="28"/>
          <w:szCs w:val="28"/>
        </w:rPr>
        <w:t>Вулканы кажутся красивыми, но они очень опасны. Ведь огненная каша-лава, выливаясь из горы, может разрушить города, где живут люди, устроить пожары. В настоящее время специальные люди-ученые изучают вулканы и сообщают об извержениях заранее. И если в этом месте есть жители, то они смогут покинуть город и спастись. Таких ученых называют вулканологи. </w:t>
      </w:r>
      <w:r w:rsidRPr="00E15295">
        <w:rPr>
          <w:color w:val="000000"/>
          <w:sz w:val="28"/>
          <w:szCs w:val="28"/>
        </w:rPr>
        <w:br/>
      </w:r>
      <w:r w:rsidRPr="00E15295">
        <w:rPr>
          <w:sz w:val="28"/>
          <w:szCs w:val="28"/>
        </w:rPr>
        <w:t>А как вы думаете, приносят ли </w:t>
      </w:r>
      <w:r w:rsidRPr="00E15295">
        <w:rPr>
          <w:bCs/>
          <w:sz w:val="28"/>
          <w:szCs w:val="28"/>
        </w:rPr>
        <w:t>вулканы пользу</w:t>
      </w:r>
      <w:r w:rsidRPr="00E15295">
        <w:rPr>
          <w:sz w:val="28"/>
          <w:szCs w:val="28"/>
        </w:rPr>
        <w:t>?</w:t>
      </w:r>
    </w:p>
    <w:p w:rsidR="002A6F42" w:rsidRPr="00E15295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15295">
        <w:rPr>
          <w:b/>
          <w:i/>
          <w:sz w:val="28"/>
          <w:szCs w:val="28"/>
        </w:rPr>
        <w:t>Дети:</w:t>
      </w:r>
      <w:r w:rsidRPr="00E15295">
        <w:rPr>
          <w:sz w:val="28"/>
          <w:szCs w:val="28"/>
        </w:rPr>
        <w:t xml:space="preserve"> Нет.</w:t>
      </w:r>
    </w:p>
    <w:p w:rsidR="002A6F42" w:rsidRPr="00E15295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15295">
        <w:rPr>
          <w:b/>
          <w:i/>
          <w:sz w:val="28"/>
          <w:szCs w:val="28"/>
        </w:rPr>
        <w:t>Воспитатель:</w:t>
      </w:r>
      <w:r w:rsidRPr="00E15295">
        <w:rPr>
          <w:sz w:val="28"/>
          <w:szCs w:val="28"/>
        </w:rPr>
        <w:t xml:space="preserve"> Ребята, </w:t>
      </w:r>
      <w:r w:rsidRPr="00E15295">
        <w:rPr>
          <w:bCs/>
          <w:sz w:val="28"/>
          <w:szCs w:val="28"/>
        </w:rPr>
        <w:t>вулканы приносят пользу</w:t>
      </w:r>
      <w:r w:rsidRPr="00E15295">
        <w:rPr>
          <w:sz w:val="28"/>
          <w:szCs w:val="28"/>
        </w:rPr>
        <w:t>?</w:t>
      </w:r>
      <w:r w:rsidRPr="00E15295">
        <w:rPr>
          <w:color w:val="484848"/>
          <w:sz w:val="28"/>
          <w:szCs w:val="28"/>
          <w:shd w:val="clear" w:color="auto" w:fill="FFFFFF"/>
        </w:rPr>
        <w:t xml:space="preserve"> </w:t>
      </w:r>
      <w:r w:rsidRPr="00E15295">
        <w:rPr>
          <w:sz w:val="28"/>
          <w:szCs w:val="28"/>
          <w:shd w:val="clear" w:color="auto" w:fill="FFFFFF"/>
        </w:rPr>
        <w:t>Горные породы, порождаемые извержениями вулканов, уже давно используются человеком для строительства домов и дорог. Шлаки, или мелкие частички лавы, используются для производства бетона и чтобы фильтровать воду на очистных станциях. Пемза, испещренная дырочками, оставленными газами магмы, служит прекрасным звукоизолятором. Обладая очень шероховатой поверхностью, она входит в состав канцелярских резинок. Вулканы извергают большое количество таких металлов, как медь, железо и цинк, столь необходимых для промышленности. Что касается серы, то ее собирают для того, чтобы производить спички, красители и удобрения.</w:t>
      </w:r>
      <w:r w:rsidRPr="00E15295">
        <w:rPr>
          <w:sz w:val="28"/>
          <w:szCs w:val="28"/>
        </w:rPr>
        <w:t xml:space="preserve"> Также в вулканах находят золото и полудрагоценные камни, такие как опал, топаз и аметист. Лечебная вода, проходя через горную породу, вбирает в себя такие химические элементы, как сера, углекислый газ, кремнезем, известные своими лечебными свойствами в борьбе с различными заболеваниями.</w:t>
      </w:r>
    </w:p>
    <w:p w:rsidR="002A6F42" w:rsidRPr="00534FE8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4FE8">
        <w:rPr>
          <w:b/>
          <w:i/>
          <w:sz w:val="28"/>
          <w:szCs w:val="28"/>
        </w:rPr>
        <w:t>Проведение физкультминутки</w:t>
      </w:r>
      <w:r w:rsidRPr="00534FE8">
        <w:rPr>
          <w:i/>
          <w:sz w:val="28"/>
          <w:szCs w:val="28"/>
        </w:rPr>
        <w:t>. (см.приложение 2)</w:t>
      </w:r>
    </w:p>
    <w:p w:rsidR="002A6F42" w:rsidRPr="00E15295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15295">
        <w:rPr>
          <w:b/>
          <w:bCs/>
          <w:i/>
          <w:color w:val="000000"/>
          <w:sz w:val="28"/>
          <w:szCs w:val="28"/>
        </w:rPr>
        <w:t>Воспитатель:</w:t>
      </w:r>
      <w:r w:rsidRPr="00E15295">
        <w:rPr>
          <w:color w:val="000000"/>
          <w:sz w:val="28"/>
          <w:szCs w:val="28"/>
        </w:rPr>
        <w:t> Хотите вместе со мной, в лаборатории проделать опыт: извержение вулкана?</w:t>
      </w:r>
    </w:p>
    <w:p w:rsidR="002A6F42" w:rsidRPr="00E15295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15295">
        <w:rPr>
          <w:b/>
          <w:bCs/>
          <w:i/>
          <w:color w:val="000000"/>
          <w:sz w:val="28"/>
          <w:szCs w:val="28"/>
        </w:rPr>
        <w:t>Дети:</w:t>
      </w:r>
      <w:r w:rsidRPr="00E15295">
        <w:rPr>
          <w:color w:val="000000"/>
          <w:sz w:val="28"/>
          <w:szCs w:val="28"/>
        </w:rPr>
        <w:t> Да!</w:t>
      </w:r>
    </w:p>
    <w:p w:rsidR="002A6F42" w:rsidRPr="00E15295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  <w:r w:rsidRPr="00E15295">
        <w:rPr>
          <w:b/>
          <w:i/>
          <w:sz w:val="28"/>
          <w:szCs w:val="28"/>
        </w:rPr>
        <w:t>Опыт. </w:t>
      </w:r>
      <w:r w:rsidRPr="00E15295">
        <w:rPr>
          <w:b/>
          <w:i/>
          <w:iCs/>
          <w:sz w:val="28"/>
          <w:szCs w:val="28"/>
        </w:rPr>
        <w:t>«</w:t>
      </w:r>
      <w:r w:rsidRPr="00E15295">
        <w:rPr>
          <w:b/>
          <w:bCs/>
          <w:i/>
          <w:iCs/>
          <w:sz w:val="28"/>
          <w:szCs w:val="28"/>
        </w:rPr>
        <w:t>Извергающийся вулкан</w:t>
      </w:r>
      <w:r w:rsidRPr="00E15295">
        <w:rPr>
          <w:b/>
          <w:i/>
          <w:iCs/>
          <w:sz w:val="28"/>
          <w:szCs w:val="28"/>
        </w:rPr>
        <w:t>»</w:t>
      </w:r>
    </w:p>
    <w:p w:rsidR="002A6F42" w:rsidRPr="00B168CC" w:rsidRDefault="002A6F42" w:rsidP="00B168CC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6E5DEB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4.5pt;height:233.25pt">
            <v:imagedata r:id="rId4" o:title=""/>
          </v:shape>
        </w:pict>
      </w:r>
    </w:p>
    <w:p w:rsidR="002A6F42" w:rsidRPr="00E15295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15295">
        <w:rPr>
          <w:sz w:val="28"/>
          <w:szCs w:val="28"/>
        </w:rPr>
        <w:t>Для проведения опыта нам понадобится:</w:t>
      </w:r>
    </w:p>
    <w:p w:rsidR="002A6F42" w:rsidRPr="00E15295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15295">
        <w:rPr>
          <w:sz w:val="28"/>
          <w:szCs w:val="28"/>
        </w:rPr>
        <w:t>- пищевая сода,</w:t>
      </w:r>
    </w:p>
    <w:p w:rsidR="002A6F42" w:rsidRPr="00E15295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15295">
        <w:rPr>
          <w:sz w:val="28"/>
          <w:szCs w:val="28"/>
        </w:rPr>
        <w:t>- жидкость для мытья посуды</w:t>
      </w:r>
    </w:p>
    <w:p w:rsidR="002A6F42" w:rsidRPr="00E15295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15295">
        <w:rPr>
          <w:sz w:val="28"/>
          <w:szCs w:val="28"/>
        </w:rPr>
        <w:t>- уксус,</w:t>
      </w:r>
    </w:p>
    <w:p w:rsidR="002A6F42" w:rsidRPr="00E15295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15295">
        <w:rPr>
          <w:sz w:val="28"/>
          <w:szCs w:val="28"/>
        </w:rPr>
        <w:t>- вода,</w:t>
      </w:r>
    </w:p>
    <w:p w:rsidR="002A6F42" w:rsidRPr="00E15295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15295">
        <w:rPr>
          <w:sz w:val="28"/>
          <w:szCs w:val="28"/>
        </w:rPr>
        <w:t>- красная краска,</w:t>
      </w:r>
    </w:p>
    <w:p w:rsidR="002A6F42" w:rsidRPr="00E15295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15295">
        <w:rPr>
          <w:sz w:val="28"/>
          <w:szCs w:val="28"/>
        </w:rPr>
        <w:t>- маленькая пластиковая бутылочка,</w:t>
      </w:r>
    </w:p>
    <w:p w:rsidR="002A6F42" w:rsidRPr="00E15295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15295">
        <w:rPr>
          <w:sz w:val="28"/>
          <w:szCs w:val="28"/>
        </w:rPr>
        <w:t>- пластилин,</w:t>
      </w:r>
    </w:p>
    <w:p w:rsidR="002A6F42" w:rsidRPr="00E15295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15295">
        <w:rPr>
          <w:sz w:val="28"/>
          <w:szCs w:val="28"/>
        </w:rPr>
        <w:t>- поддоны,</w:t>
      </w:r>
    </w:p>
    <w:p w:rsidR="002A6F42" w:rsidRPr="00E15295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15295">
        <w:rPr>
          <w:sz w:val="28"/>
          <w:szCs w:val="28"/>
        </w:rPr>
        <w:t>- пластмассовые ложки,</w:t>
      </w:r>
    </w:p>
    <w:p w:rsidR="002A6F42" w:rsidRPr="00E15295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15295">
        <w:rPr>
          <w:sz w:val="28"/>
          <w:szCs w:val="28"/>
        </w:rPr>
        <w:t xml:space="preserve">- мерные стаканчики. </w:t>
      </w:r>
    </w:p>
    <w:p w:rsidR="002A6F42" w:rsidRPr="00E15295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15295">
        <w:rPr>
          <w:b/>
          <w:bCs/>
          <w:sz w:val="28"/>
          <w:szCs w:val="28"/>
        </w:rPr>
        <w:t>Подготовка</w:t>
      </w:r>
      <w:r w:rsidRPr="00E15295">
        <w:rPr>
          <w:sz w:val="28"/>
          <w:szCs w:val="28"/>
        </w:rPr>
        <w:t>: изготовить макет </w:t>
      </w:r>
      <w:r w:rsidRPr="00E15295">
        <w:rPr>
          <w:bCs/>
          <w:sz w:val="28"/>
          <w:szCs w:val="28"/>
        </w:rPr>
        <w:t>вулкана </w:t>
      </w:r>
      <w:r>
        <w:rPr>
          <w:sz w:val="28"/>
          <w:szCs w:val="28"/>
        </w:rPr>
        <w:t>(</w:t>
      </w:r>
      <w:r w:rsidRPr="00E15295">
        <w:rPr>
          <w:sz w:val="28"/>
          <w:szCs w:val="28"/>
        </w:rPr>
        <w:t>установить пластиковую бутылочку на поддон и налепить пластилин вокруг бутылочки в виде конуса).</w:t>
      </w:r>
    </w:p>
    <w:p w:rsidR="002A6F42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</w:p>
    <w:p w:rsidR="002A6F42" w:rsidRPr="00E15295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E15295">
        <w:rPr>
          <w:b/>
          <w:i/>
          <w:sz w:val="28"/>
          <w:szCs w:val="28"/>
        </w:rPr>
        <w:t>Ход эксперимента:</w:t>
      </w:r>
    </w:p>
    <w:p w:rsidR="002A6F42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15295">
        <w:rPr>
          <w:b/>
          <w:i/>
          <w:sz w:val="28"/>
          <w:szCs w:val="28"/>
        </w:rPr>
        <w:t xml:space="preserve">Воспитатель: </w:t>
      </w:r>
      <w:r w:rsidRPr="00E15295">
        <w:rPr>
          <w:sz w:val="28"/>
          <w:szCs w:val="28"/>
        </w:rPr>
        <w:t>Насыпаем 5 ложек соды. Добавляем красной краски, затем 5 ложек моющей жидкости. А теперь внимание!</w:t>
      </w:r>
    </w:p>
    <w:p w:rsidR="002A6F42" w:rsidRPr="00B168CC" w:rsidRDefault="002A6F42" w:rsidP="00B168C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6E5DEB">
        <w:rPr>
          <w:sz w:val="28"/>
          <w:szCs w:val="28"/>
        </w:rPr>
        <w:pict>
          <v:shape id="_x0000_i1026" type="#_x0000_t75" style="width:209.25pt;height:314.25pt">
            <v:imagedata r:id="rId5" o:title=""/>
          </v:shape>
        </w:pict>
      </w:r>
      <w:r>
        <w:rPr>
          <w:sz w:val="28"/>
          <w:szCs w:val="28"/>
        </w:rPr>
        <w:t xml:space="preserve">       </w:t>
      </w:r>
      <w:r w:rsidRPr="006E5DEB">
        <w:rPr>
          <w:sz w:val="28"/>
          <w:szCs w:val="28"/>
        </w:rPr>
        <w:pict>
          <v:shape id="_x0000_i1027" type="#_x0000_t75" style="width:209.25pt;height:314.25pt">
            <v:imagedata r:id="rId6" o:title=""/>
          </v:shape>
        </w:pict>
      </w:r>
    </w:p>
    <w:p w:rsidR="002A6F42" w:rsidRPr="00E15295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E15295">
        <w:rPr>
          <w:sz w:val="28"/>
          <w:szCs w:val="28"/>
        </w:rPr>
        <w:t>Эта жидкость у меня с особым знаком. Что оно означает? (самому пользоваться нельзя) это уксус, наливать можно только взрослому. Его добавлю я сама, когда у вас будет все готово.</w:t>
      </w:r>
    </w:p>
    <w:p w:rsidR="002A6F42" w:rsidRPr="00E15295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E15295">
        <w:rPr>
          <w:i/>
          <w:iCs/>
          <w:sz w:val="28"/>
          <w:szCs w:val="28"/>
        </w:rPr>
        <w:t>Воспитатель добавляет уксус в приготовленные смеси. </w:t>
      </w:r>
    </w:p>
    <w:p w:rsidR="002A6F42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15295">
        <w:rPr>
          <w:b/>
          <w:i/>
          <w:sz w:val="28"/>
          <w:szCs w:val="28"/>
        </w:rPr>
        <w:t>Воспитатель:</w:t>
      </w:r>
      <w:r w:rsidRPr="00E15295">
        <w:rPr>
          <w:sz w:val="28"/>
          <w:szCs w:val="28"/>
        </w:rPr>
        <w:t xml:space="preserve"> Что вы наблюдаете? Посмотрите, как извергается наш вулкан. Что получается? Сода, и подкрашенный </w:t>
      </w:r>
      <w:r w:rsidRPr="00E15295">
        <w:rPr>
          <w:bCs/>
          <w:sz w:val="28"/>
          <w:szCs w:val="28"/>
        </w:rPr>
        <w:t>раствор</w:t>
      </w:r>
      <w:r w:rsidRPr="00E15295">
        <w:rPr>
          <w:sz w:val="28"/>
          <w:szCs w:val="28"/>
        </w:rPr>
        <w:t> уксуса вступили в химическую реакцию, и из жерла </w:t>
      </w:r>
      <w:r w:rsidRPr="00E15295">
        <w:rPr>
          <w:bCs/>
          <w:sz w:val="28"/>
          <w:szCs w:val="28"/>
        </w:rPr>
        <w:t xml:space="preserve">вулкана началась </w:t>
      </w:r>
      <w:r w:rsidRPr="00E15295">
        <w:rPr>
          <w:i/>
          <w:iCs/>
          <w:sz w:val="28"/>
          <w:szCs w:val="28"/>
        </w:rPr>
        <w:t>«</w:t>
      </w:r>
      <w:r w:rsidRPr="00E15295">
        <w:rPr>
          <w:bCs/>
          <w:i/>
          <w:iCs/>
          <w:sz w:val="28"/>
          <w:szCs w:val="28"/>
        </w:rPr>
        <w:t>извергаться</w:t>
      </w:r>
      <w:r w:rsidRPr="00E15295">
        <w:rPr>
          <w:i/>
          <w:iCs/>
          <w:sz w:val="28"/>
          <w:szCs w:val="28"/>
        </w:rPr>
        <w:t>»</w:t>
      </w:r>
      <w:r w:rsidRPr="00E15295">
        <w:rPr>
          <w:sz w:val="28"/>
          <w:szCs w:val="28"/>
        </w:rPr>
        <w:t> пена красного цвета.</w:t>
      </w:r>
    </w:p>
    <w:p w:rsidR="002A6F42" w:rsidRPr="00CA7988" w:rsidRDefault="002A6F42" w:rsidP="00CA7988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CA7988">
        <w:rPr>
          <w:sz w:val="28"/>
          <w:szCs w:val="28"/>
        </w:rPr>
        <w:pict>
          <v:shape id="_x0000_i1028" type="#_x0000_t75" style="width:135pt;height:204.75pt">
            <v:imagedata r:id="rId7" o:title=""/>
          </v:shape>
        </w:pict>
      </w:r>
    </w:p>
    <w:p w:rsidR="002A6F42" w:rsidRPr="00E15295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E15295">
        <w:rPr>
          <w:b/>
          <w:sz w:val="28"/>
          <w:szCs w:val="28"/>
        </w:rPr>
        <w:t>3. Заключение.</w:t>
      </w:r>
    </w:p>
    <w:p w:rsidR="002A6F42" w:rsidRPr="00E15295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15295">
        <w:rPr>
          <w:b/>
          <w:bCs/>
          <w:i/>
          <w:color w:val="000000"/>
          <w:sz w:val="28"/>
          <w:szCs w:val="28"/>
        </w:rPr>
        <w:t>Воспитатель:</w:t>
      </w:r>
      <w:r w:rsidRPr="00E15295">
        <w:rPr>
          <w:i/>
          <w:color w:val="000000"/>
          <w:sz w:val="28"/>
          <w:szCs w:val="28"/>
        </w:rPr>
        <w:t> </w:t>
      </w:r>
      <w:r w:rsidRPr="00E15295">
        <w:rPr>
          <w:color w:val="000000"/>
          <w:sz w:val="28"/>
          <w:szCs w:val="28"/>
        </w:rPr>
        <w:t>Молодцы ребята, вы были внимательными, работали аккуратно, и все у нас получилось, замечательно! Теперь вы знаете, что такое вулкан и как он извергается</w:t>
      </w:r>
      <w:r>
        <w:rPr>
          <w:color w:val="000000"/>
          <w:sz w:val="28"/>
          <w:szCs w:val="28"/>
        </w:rPr>
        <w:t>.</w:t>
      </w:r>
    </w:p>
    <w:p w:rsidR="002A6F42" w:rsidRPr="00E15295" w:rsidRDefault="002A6F42" w:rsidP="00AF435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15295">
        <w:rPr>
          <w:b/>
          <w:sz w:val="28"/>
          <w:szCs w:val="28"/>
        </w:rPr>
        <w:t>Вывод:</w:t>
      </w:r>
      <w:r w:rsidRPr="00E15295">
        <w:rPr>
          <w:sz w:val="28"/>
          <w:szCs w:val="28"/>
        </w:rPr>
        <w:t xml:space="preserve"> Когда сода смешивается с уксусом, появляются пузырьки, происходит химическая реакция.</w:t>
      </w:r>
    </w:p>
    <w:p w:rsidR="002A6F42" w:rsidRPr="00034D22" w:rsidRDefault="002A6F42" w:rsidP="00034D22">
      <w:pPr>
        <w:pStyle w:val="NormalWeb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E15295">
        <w:rPr>
          <w:sz w:val="28"/>
          <w:szCs w:val="28"/>
        </w:rPr>
        <w:t>Проведя данный опыт, мы увидели, как </w:t>
      </w:r>
      <w:r w:rsidRPr="00E15295">
        <w:rPr>
          <w:bCs/>
          <w:sz w:val="28"/>
          <w:szCs w:val="28"/>
        </w:rPr>
        <w:t>извергается вулкан</w:t>
      </w:r>
      <w:r w:rsidRPr="00E15295">
        <w:rPr>
          <w:sz w:val="28"/>
          <w:szCs w:val="28"/>
        </w:rPr>
        <w:t xml:space="preserve">. Это значит, что мы смогли самостоятельно создать природное явление </w:t>
      </w:r>
      <w:r w:rsidRPr="00034D22">
        <w:rPr>
          <w:color w:val="000000"/>
          <w:sz w:val="28"/>
          <w:szCs w:val="28"/>
        </w:rPr>
        <w:t>- извержение вулкана.</w:t>
      </w:r>
    </w:p>
    <w:p w:rsidR="002A6F42" w:rsidRPr="00034D22" w:rsidRDefault="002A6F42" w:rsidP="00034D22">
      <w:pPr>
        <w:spacing w:after="0" w:line="360" w:lineRule="auto"/>
        <w:rPr>
          <w:color w:val="000000"/>
          <w:szCs w:val="28"/>
          <w:lang w:eastAsia="ru-RU"/>
        </w:rPr>
      </w:pPr>
      <w:r w:rsidRPr="00034D22">
        <w:rPr>
          <w:color w:val="000000"/>
          <w:szCs w:val="28"/>
          <w:lang w:eastAsia="ru-RU"/>
        </w:rPr>
        <w:t>Ребята, а что вам понравилось на нашем занятии  делать сегодня?</w:t>
      </w:r>
      <w:r w:rsidRPr="00034D22">
        <w:rPr>
          <w:color w:val="000000"/>
          <w:szCs w:val="28"/>
          <w:lang w:eastAsia="ru-RU"/>
        </w:rPr>
        <w:br/>
        <w:t xml:space="preserve">                                                      (ответы детей)</w:t>
      </w:r>
      <w:r w:rsidRPr="00034D22">
        <w:rPr>
          <w:color w:val="000000"/>
          <w:szCs w:val="28"/>
          <w:lang w:eastAsia="ru-RU"/>
        </w:rPr>
        <w:br/>
        <w:t>А мне тоже понравилось с вами заниматься, вы много знаете и умеете, и я надеюсь, что ваш интерес к познанию нового вы понесете и дальше по жизни.</w:t>
      </w:r>
    </w:p>
    <w:p w:rsidR="002A6F42" w:rsidRDefault="002A6F42" w:rsidP="00384380">
      <w:pPr>
        <w:spacing w:after="0" w:line="240" w:lineRule="auto"/>
        <w:rPr>
          <w:sz w:val="24"/>
          <w:szCs w:val="24"/>
          <w:lang w:eastAsia="ru-RU"/>
        </w:rPr>
      </w:pPr>
      <w:r w:rsidRPr="00AF435C">
        <w:rPr>
          <w:sz w:val="24"/>
          <w:szCs w:val="24"/>
          <w:lang w:eastAsia="ru-RU"/>
        </w:rPr>
        <w:br/>
      </w:r>
    </w:p>
    <w:p w:rsidR="002A6F42" w:rsidRDefault="002A6F42" w:rsidP="00384380">
      <w:pPr>
        <w:spacing w:after="0" w:line="240" w:lineRule="auto"/>
        <w:rPr>
          <w:sz w:val="24"/>
          <w:szCs w:val="24"/>
          <w:lang w:eastAsia="ru-RU"/>
        </w:rPr>
      </w:pPr>
    </w:p>
    <w:p w:rsidR="002A6F42" w:rsidRDefault="002A6F42" w:rsidP="00384380">
      <w:pPr>
        <w:spacing w:after="0" w:line="240" w:lineRule="auto"/>
        <w:rPr>
          <w:sz w:val="24"/>
          <w:szCs w:val="24"/>
          <w:lang w:eastAsia="ru-RU"/>
        </w:rPr>
      </w:pPr>
    </w:p>
    <w:p w:rsidR="002A6F42" w:rsidRDefault="002A6F42" w:rsidP="00384380">
      <w:pPr>
        <w:spacing w:after="0" w:line="240" w:lineRule="auto"/>
        <w:rPr>
          <w:sz w:val="24"/>
          <w:szCs w:val="24"/>
          <w:lang w:eastAsia="ru-RU"/>
        </w:rPr>
      </w:pPr>
    </w:p>
    <w:p w:rsidR="002A6F42" w:rsidRDefault="002A6F42" w:rsidP="00384380">
      <w:pPr>
        <w:spacing w:after="0" w:line="240" w:lineRule="auto"/>
        <w:rPr>
          <w:sz w:val="24"/>
          <w:szCs w:val="24"/>
          <w:lang w:eastAsia="ru-RU"/>
        </w:rPr>
      </w:pPr>
    </w:p>
    <w:p w:rsidR="002A6F42" w:rsidRDefault="002A6F42" w:rsidP="00384380">
      <w:pPr>
        <w:spacing w:after="0" w:line="240" w:lineRule="auto"/>
        <w:rPr>
          <w:sz w:val="24"/>
          <w:szCs w:val="24"/>
          <w:lang w:eastAsia="ru-RU"/>
        </w:rPr>
      </w:pPr>
    </w:p>
    <w:p w:rsidR="002A6F42" w:rsidRDefault="002A6F42" w:rsidP="00384380">
      <w:pPr>
        <w:spacing w:after="0" w:line="240" w:lineRule="auto"/>
        <w:rPr>
          <w:sz w:val="24"/>
          <w:szCs w:val="24"/>
          <w:lang w:eastAsia="ru-RU"/>
        </w:rPr>
      </w:pPr>
    </w:p>
    <w:p w:rsidR="002A6F42" w:rsidRDefault="002A6F42" w:rsidP="00384380">
      <w:pPr>
        <w:spacing w:after="0" w:line="240" w:lineRule="auto"/>
        <w:rPr>
          <w:sz w:val="24"/>
          <w:szCs w:val="24"/>
          <w:lang w:eastAsia="ru-RU"/>
        </w:rPr>
      </w:pPr>
    </w:p>
    <w:p w:rsidR="002A6F42" w:rsidRDefault="002A6F42" w:rsidP="00384380">
      <w:pPr>
        <w:spacing w:after="0" w:line="240" w:lineRule="auto"/>
        <w:rPr>
          <w:sz w:val="24"/>
          <w:szCs w:val="24"/>
          <w:lang w:eastAsia="ru-RU"/>
        </w:rPr>
      </w:pPr>
    </w:p>
    <w:p w:rsidR="002A6F42" w:rsidRDefault="002A6F42" w:rsidP="00384380">
      <w:pPr>
        <w:spacing w:after="0" w:line="240" w:lineRule="auto"/>
        <w:rPr>
          <w:sz w:val="24"/>
          <w:szCs w:val="24"/>
          <w:lang w:eastAsia="ru-RU"/>
        </w:rPr>
      </w:pPr>
    </w:p>
    <w:p w:rsidR="002A6F42" w:rsidRDefault="002A6F42" w:rsidP="00384380">
      <w:pPr>
        <w:spacing w:after="0" w:line="240" w:lineRule="auto"/>
        <w:rPr>
          <w:sz w:val="24"/>
          <w:szCs w:val="24"/>
          <w:lang w:eastAsia="ru-RU"/>
        </w:rPr>
      </w:pPr>
    </w:p>
    <w:p w:rsidR="002A6F42" w:rsidRDefault="002A6F42" w:rsidP="00384380">
      <w:pPr>
        <w:spacing w:after="0" w:line="240" w:lineRule="auto"/>
        <w:rPr>
          <w:sz w:val="24"/>
          <w:szCs w:val="24"/>
          <w:lang w:eastAsia="ru-RU"/>
        </w:rPr>
      </w:pPr>
    </w:p>
    <w:p w:rsidR="002A6F42" w:rsidRDefault="002A6F42" w:rsidP="00384380">
      <w:pPr>
        <w:spacing w:after="0" w:line="240" w:lineRule="auto"/>
        <w:rPr>
          <w:sz w:val="24"/>
          <w:szCs w:val="24"/>
          <w:lang w:eastAsia="ru-RU"/>
        </w:rPr>
      </w:pPr>
    </w:p>
    <w:p w:rsidR="002A6F42" w:rsidRDefault="002A6F42" w:rsidP="00384380">
      <w:pPr>
        <w:spacing w:after="0" w:line="240" w:lineRule="auto"/>
        <w:rPr>
          <w:sz w:val="24"/>
          <w:szCs w:val="24"/>
          <w:lang w:eastAsia="ru-RU"/>
        </w:rPr>
      </w:pPr>
    </w:p>
    <w:p w:rsidR="002A6F42" w:rsidRDefault="002A6F42" w:rsidP="00384380">
      <w:pPr>
        <w:spacing w:after="0" w:line="240" w:lineRule="auto"/>
        <w:rPr>
          <w:sz w:val="24"/>
          <w:szCs w:val="24"/>
          <w:lang w:eastAsia="ru-RU"/>
        </w:rPr>
      </w:pPr>
    </w:p>
    <w:p w:rsidR="002A6F42" w:rsidRDefault="002A6F42" w:rsidP="00384380">
      <w:pPr>
        <w:spacing w:after="0" w:line="240" w:lineRule="auto"/>
        <w:rPr>
          <w:sz w:val="24"/>
          <w:szCs w:val="24"/>
          <w:lang w:eastAsia="ru-RU"/>
        </w:rPr>
      </w:pPr>
    </w:p>
    <w:p w:rsidR="002A6F42" w:rsidRDefault="002A6F42" w:rsidP="00384380">
      <w:pPr>
        <w:spacing w:after="0" w:line="240" w:lineRule="auto"/>
        <w:rPr>
          <w:sz w:val="24"/>
          <w:szCs w:val="24"/>
          <w:lang w:eastAsia="ru-RU"/>
        </w:rPr>
      </w:pPr>
    </w:p>
    <w:p w:rsidR="002A6F42" w:rsidRDefault="002A6F42" w:rsidP="00384380">
      <w:pPr>
        <w:spacing w:after="0" w:line="240" w:lineRule="auto"/>
        <w:rPr>
          <w:sz w:val="24"/>
          <w:szCs w:val="24"/>
          <w:lang w:eastAsia="ru-RU"/>
        </w:rPr>
      </w:pPr>
    </w:p>
    <w:p w:rsidR="002A6F42" w:rsidRDefault="002A6F42" w:rsidP="00384380">
      <w:pPr>
        <w:spacing w:after="0" w:line="240" w:lineRule="auto"/>
        <w:rPr>
          <w:sz w:val="24"/>
          <w:szCs w:val="24"/>
          <w:lang w:eastAsia="ru-RU"/>
        </w:rPr>
      </w:pPr>
    </w:p>
    <w:p w:rsidR="002A6F42" w:rsidRDefault="002A6F42" w:rsidP="00384380">
      <w:pPr>
        <w:spacing w:after="0" w:line="240" w:lineRule="auto"/>
        <w:rPr>
          <w:sz w:val="24"/>
          <w:szCs w:val="24"/>
          <w:lang w:eastAsia="ru-RU"/>
        </w:rPr>
      </w:pPr>
    </w:p>
    <w:p w:rsidR="002A6F42" w:rsidRDefault="002A6F42" w:rsidP="00384380">
      <w:pPr>
        <w:spacing w:after="0" w:line="240" w:lineRule="auto"/>
        <w:rPr>
          <w:sz w:val="24"/>
          <w:szCs w:val="24"/>
          <w:lang w:eastAsia="ru-RU"/>
        </w:rPr>
      </w:pPr>
    </w:p>
    <w:p w:rsidR="002A6F42" w:rsidRDefault="002A6F42" w:rsidP="00384380">
      <w:pPr>
        <w:spacing w:after="0" w:line="240" w:lineRule="auto"/>
        <w:rPr>
          <w:sz w:val="24"/>
          <w:szCs w:val="24"/>
          <w:lang w:eastAsia="ru-RU"/>
        </w:rPr>
      </w:pPr>
    </w:p>
    <w:p w:rsidR="002A6F42" w:rsidRDefault="002A6F42" w:rsidP="00384380">
      <w:pPr>
        <w:spacing w:after="0" w:line="240" w:lineRule="auto"/>
        <w:rPr>
          <w:sz w:val="24"/>
          <w:szCs w:val="24"/>
          <w:lang w:eastAsia="ru-RU"/>
        </w:rPr>
      </w:pPr>
    </w:p>
    <w:p w:rsidR="002A6F42" w:rsidRDefault="002A6F42" w:rsidP="00384380">
      <w:pPr>
        <w:spacing w:after="0" w:line="240" w:lineRule="auto"/>
        <w:rPr>
          <w:sz w:val="24"/>
          <w:szCs w:val="24"/>
          <w:lang w:eastAsia="ru-RU"/>
        </w:rPr>
      </w:pPr>
    </w:p>
    <w:p w:rsidR="002A6F42" w:rsidRDefault="002A6F42" w:rsidP="00384380">
      <w:pPr>
        <w:spacing w:after="0" w:line="240" w:lineRule="auto"/>
        <w:rPr>
          <w:sz w:val="24"/>
          <w:szCs w:val="24"/>
          <w:lang w:eastAsia="ru-RU"/>
        </w:rPr>
      </w:pPr>
    </w:p>
    <w:p w:rsidR="002A6F42" w:rsidRDefault="002A6F42" w:rsidP="00384380">
      <w:pPr>
        <w:spacing w:after="0" w:line="240" w:lineRule="auto"/>
        <w:rPr>
          <w:sz w:val="24"/>
          <w:szCs w:val="24"/>
          <w:lang w:eastAsia="ru-RU"/>
        </w:rPr>
      </w:pPr>
    </w:p>
    <w:p w:rsidR="002A6F42" w:rsidRDefault="002A6F42" w:rsidP="00384380">
      <w:pPr>
        <w:spacing w:after="0" w:line="240" w:lineRule="auto"/>
        <w:rPr>
          <w:sz w:val="24"/>
          <w:szCs w:val="24"/>
          <w:lang w:eastAsia="ru-RU"/>
        </w:rPr>
      </w:pPr>
    </w:p>
    <w:p w:rsidR="002A6F42" w:rsidRPr="00605303" w:rsidRDefault="002A6F42" w:rsidP="00534FE8">
      <w:pPr>
        <w:pStyle w:val="NormalWeb"/>
        <w:shd w:val="clear" w:color="auto" w:fill="FFFFFF"/>
        <w:spacing w:before="0" w:beforeAutospacing="0" w:after="0" w:afterAutospacing="0" w:line="360" w:lineRule="auto"/>
        <w:ind w:firstLine="851"/>
        <w:jc w:val="right"/>
        <w:rPr>
          <w:b/>
          <w:sz w:val="28"/>
          <w:szCs w:val="28"/>
        </w:rPr>
      </w:pPr>
      <w:r w:rsidRPr="00605303">
        <w:rPr>
          <w:b/>
          <w:sz w:val="28"/>
          <w:szCs w:val="28"/>
        </w:rPr>
        <w:t>Приложение 1</w:t>
      </w:r>
    </w:p>
    <w:p w:rsidR="002A6F42" w:rsidRDefault="002A6F42" w:rsidP="00534FE8">
      <w:pPr>
        <w:jc w:val="center"/>
        <w:rPr>
          <w:szCs w:val="28"/>
        </w:rPr>
      </w:pPr>
      <w:r w:rsidRPr="006E5DEB">
        <w:rPr>
          <w:noProof/>
          <w:szCs w:val="28"/>
          <w:lang w:eastAsia="ru-RU"/>
        </w:rPr>
        <w:pict>
          <v:shape id="Рисунок 1" o:spid="_x0000_i1029" type="#_x0000_t75" alt="003.jpg" style="width:448.5pt;height:34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2aiiigAooooAKKKKACiiigAooooAKKKKACiiigAooooAKKKKACiiigAooooAKKKKACiii&#10;gAooooAKKKKACiiigAooooAKKKKACiiigAopKW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">
            <v:imagedata r:id="rId8" o:title=""/>
            <o:lock v:ext="edit" aspectratio="f"/>
          </v:shape>
        </w:pict>
      </w:r>
      <w:r>
        <w:rPr>
          <w:szCs w:val="28"/>
        </w:rPr>
        <w:t xml:space="preserve">     </w:t>
      </w:r>
    </w:p>
    <w:p w:rsidR="002A6F42" w:rsidRDefault="002A6F42" w:rsidP="00534FE8">
      <w:pPr>
        <w:jc w:val="center"/>
        <w:rPr>
          <w:noProof/>
          <w:szCs w:val="28"/>
          <w:lang w:eastAsia="ru-RU"/>
        </w:rPr>
      </w:pPr>
    </w:p>
    <w:p w:rsidR="002A6F42" w:rsidRDefault="002A6F42" w:rsidP="00534FE8">
      <w:pPr>
        <w:jc w:val="center"/>
        <w:rPr>
          <w:noProof/>
          <w:szCs w:val="28"/>
          <w:lang w:eastAsia="ru-RU"/>
        </w:rPr>
      </w:pPr>
    </w:p>
    <w:p w:rsidR="002A6F42" w:rsidRDefault="002A6F42" w:rsidP="00534FE8">
      <w:pPr>
        <w:jc w:val="center"/>
        <w:rPr>
          <w:noProof/>
          <w:szCs w:val="28"/>
          <w:lang w:eastAsia="ru-RU"/>
        </w:rPr>
      </w:pPr>
    </w:p>
    <w:p w:rsidR="002A6F42" w:rsidRDefault="002A6F42" w:rsidP="00534FE8">
      <w:pPr>
        <w:jc w:val="center"/>
        <w:rPr>
          <w:noProof/>
          <w:szCs w:val="28"/>
          <w:lang w:eastAsia="ru-RU"/>
        </w:rPr>
      </w:pPr>
    </w:p>
    <w:p w:rsidR="002A6F42" w:rsidRDefault="002A6F42" w:rsidP="00534FE8">
      <w:pPr>
        <w:jc w:val="center"/>
        <w:rPr>
          <w:noProof/>
          <w:szCs w:val="28"/>
          <w:lang w:eastAsia="ru-RU"/>
        </w:rPr>
      </w:pPr>
    </w:p>
    <w:p w:rsidR="002A6F42" w:rsidRDefault="002A6F42" w:rsidP="00534FE8">
      <w:pPr>
        <w:jc w:val="center"/>
        <w:rPr>
          <w:noProof/>
          <w:szCs w:val="28"/>
          <w:lang w:eastAsia="ru-RU"/>
        </w:rPr>
      </w:pPr>
    </w:p>
    <w:p w:rsidR="002A6F42" w:rsidRDefault="002A6F42" w:rsidP="00534FE8">
      <w:pPr>
        <w:jc w:val="center"/>
        <w:rPr>
          <w:noProof/>
          <w:szCs w:val="28"/>
          <w:lang w:eastAsia="ru-RU"/>
        </w:rPr>
      </w:pPr>
    </w:p>
    <w:p w:rsidR="002A6F42" w:rsidRDefault="002A6F42" w:rsidP="00534FE8">
      <w:pPr>
        <w:jc w:val="center"/>
        <w:rPr>
          <w:noProof/>
          <w:szCs w:val="28"/>
          <w:lang w:eastAsia="ru-RU"/>
        </w:rPr>
      </w:pPr>
    </w:p>
    <w:p w:rsidR="002A6F42" w:rsidRDefault="002A6F42" w:rsidP="00534FE8">
      <w:pPr>
        <w:jc w:val="center"/>
        <w:rPr>
          <w:noProof/>
          <w:szCs w:val="28"/>
          <w:lang w:eastAsia="ru-RU"/>
        </w:rPr>
      </w:pPr>
    </w:p>
    <w:p w:rsidR="002A6F42" w:rsidRDefault="002A6F42" w:rsidP="00534FE8">
      <w:pPr>
        <w:jc w:val="center"/>
        <w:rPr>
          <w:noProof/>
          <w:szCs w:val="28"/>
          <w:lang w:eastAsia="ru-RU"/>
        </w:rPr>
      </w:pPr>
    </w:p>
    <w:p w:rsidR="002A6F42" w:rsidRDefault="002A6F42" w:rsidP="00534FE8">
      <w:pPr>
        <w:jc w:val="center"/>
        <w:rPr>
          <w:noProof/>
          <w:szCs w:val="28"/>
          <w:lang w:eastAsia="ru-RU"/>
        </w:rPr>
      </w:pPr>
    </w:p>
    <w:p w:rsidR="002A6F42" w:rsidRDefault="002A6F42" w:rsidP="00534FE8">
      <w:pPr>
        <w:jc w:val="center"/>
        <w:rPr>
          <w:szCs w:val="28"/>
        </w:rPr>
      </w:pPr>
    </w:p>
    <w:p w:rsidR="002A6F42" w:rsidRPr="00605303" w:rsidRDefault="002A6F42" w:rsidP="00534FE8">
      <w:pPr>
        <w:pStyle w:val="Heading1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605303">
        <w:rPr>
          <w:sz w:val="28"/>
          <w:szCs w:val="28"/>
        </w:rPr>
        <w:t>Приложение 2</w:t>
      </w:r>
    </w:p>
    <w:p w:rsidR="002A6F42" w:rsidRPr="00605303" w:rsidRDefault="002A6F42" w:rsidP="00534FE8">
      <w:pPr>
        <w:pStyle w:val="Heading1"/>
        <w:spacing w:before="0" w:beforeAutospacing="0" w:after="0" w:afterAutospacing="0" w:line="360" w:lineRule="auto"/>
        <w:jc w:val="center"/>
        <w:rPr>
          <w:i/>
          <w:sz w:val="36"/>
          <w:szCs w:val="36"/>
        </w:rPr>
      </w:pPr>
      <w:r w:rsidRPr="00605303">
        <w:rPr>
          <w:i/>
          <w:sz w:val="36"/>
          <w:szCs w:val="36"/>
        </w:rPr>
        <w:t>Физкультминутка «Вулкан»</w:t>
      </w:r>
    </w:p>
    <w:tbl>
      <w:tblPr>
        <w:tblW w:w="0" w:type="auto"/>
        <w:jc w:val="center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77"/>
        <w:gridCol w:w="2447"/>
        <w:gridCol w:w="7041"/>
      </w:tblGrid>
      <w:tr w:rsidR="002A6F42" w:rsidRPr="00BF760F" w:rsidTr="00D16DC3">
        <w:trPr>
          <w:tblCellSpacing w:w="15" w:type="dxa"/>
          <w:jc w:val="center"/>
        </w:trPr>
        <w:tc>
          <w:tcPr>
            <w:tcW w:w="0" w:type="auto"/>
            <w:gridSpan w:val="3"/>
            <w:vAlign w:val="center"/>
          </w:tcPr>
          <w:p w:rsidR="002A6F42" w:rsidRPr="00326BC3" w:rsidRDefault="002A6F42" w:rsidP="00D16DC3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</w:tr>
      <w:tr w:rsidR="002A6F42" w:rsidRPr="00BF760F" w:rsidTr="00D16DC3">
        <w:trPr>
          <w:tblCellSpacing w:w="15" w:type="dxa"/>
          <w:jc w:val="center"/>
        </w:trPr>
        <w:tc>
          <w:tcPr>
            <w:tcW w:w="0" w:type="auto"/>
            <w:gridSpan w:val="2"/>
            <w:vAlign w:val="center"/>
          </w:tcPr>
          <w:p w:rsidR="002A6F42" w:rsidRPr="00326BC3" w:rsidRDefault="002A6F42" w:rsidP="00D16DC3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26BC3">
              <w:rPr>
                <w:sz w:val="28"/>
                <w:szCs w:val="28"/>
              </w:rPr>
              <w:t>Спящий я похож на гору,</w:t>
            </w:r>
          </w:p>
        </w:tc>
        <w:tc>
          <w:tcPr>
            <w:tcW w:w="0" w:type="auto"/>
            <w:vAlign w:val="center"/>
          </w:tcPr>
          <w:p w:rsidR="002A6F42" w:rsidRPr="00326BC3" w:rsidRDefault="002A6F42" w:rsidP="00D16DC3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26BC3">
              <w:rPr>
                <w:i/>
                <w:iCs/>
                <w:sz w:val="28"/>
                <w:szCs w:val="28"/>
              </w:rPr>
              <w:t xml:space="preserve">Вулкан закрывает глаза и прислоняется левым ухом к </w:t>
            </w:r>
            <w:r>
              <w:rPr>
                <w:i/>
                <w:iCs/>
                <w:sz w:val="28"/>
                <w:szCs w:val="28"/>
              </w:rPr>
              <w:t xml:space="preserve">     </w:t>
            </w:r>
            <w:r w:rsidRPr="00326BC3">
              <w:rPr>
                <w:i/>
                <w:iCs/>
                <w:sz w:val="28"/>
                <w:szCs w:val="28"/>
              </w:rPr>
              <w:t>соединенным вместе ладошкам, изображая спящего.</w:t>
            </w:r>
          </w:p>
        </w:tc>
      </w:tr>
      <w:tr w:rsidR="002A6F42" w:rsidRPr="00BF760F" w:rsidTr="00D16DC3">
        <w:trPr>
          <w:tblCellSpacing w:w="15" w:type="dxa"/>
          <w:jc w:val="center"/>
        </w:trPr>
        <w:tc>
          <w:tcPr>
            <w:tcW w:w="0" w:type="auto"/>
            <w:gridSpan w:val="2"/>
            <w:vAlign w:val="center"/>
          </w:tcPr>
          <w:p w:rsidR="002A6F42" w:rsidRPr="00326BC3" w:rsidRDefault="002A6F42" w:rsidP="00D16DC3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26BC3">
              <w:rPr>
                <w:sz w:val="28"/>
                <w:szCs w:val="28"/>
              </w:rPr>
              <w:t>Но уж коли я проснусь,</w:t>
            </w:r>
          </w:p>
        </w:tc>
        <w:tc>
          <w:tcPr>
            <w:tcW w:w="0" w:type="auto"/>
            <w:vAlign w:val="center"/>
          </w:tcPr>
          <w:p w:rsidR="002A6F42" w:rsidRPr="00326BC3" w:rsidRDefault="002A6F42" w:rsidP="00D16DC3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26BC3">
              <w:rPr>
                <w:i/>
                <w:iCs/>
                <w:sz w:val="28"/>
                <w:szCs w:val="28"/>
              </w:rPr>
              <w:t>Вулкан открывает глаза и потягивается.</w:t>
            </w:r>
          </w:p>
        </w:tc>
      </w:tr>
      <w:tr w:rsidR="002A6F42" w:rsidRPr="00BF760F" w:rsidTr="00D16DC3">
        <w:trPr>
          <w:tblCellSpacing w:w="15" w:type="dxa"/>
          <w:jc w:val="center"/>
        </w:trPr>
        <w:tc>
          <w:tcPr>
            <w:tcW w:w="0" w:type="auto"/>
            <w:gridSpan w:val="2"/>
            <w:vAlign w:val="center"/>
          </w:tcPr>
          <w:p w:rsidR="002A6F42" w:rsidRPr="00326BC3" w:rsidRDefault="002A6F42" w:rsidP="00D16DC3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26BC3">
              <w:rPr>
                <w:sz w:val="28"/>
                <w:szCs w:val="28"/>
              </w:rPr>
              <w:t>Задрожу,</w:t>
            </w:r>
          </w:p>
        </w:tc>
        <w:tc>
          <w:tcPr>
            <w:tcW w:w="0" w:type="auto"/>
            <w:vAlign w:val="center"/>
          </w:tcPr>
          <w:p w:rsidR="002A6F42" w:rsidRPr="00326BC3" w:rsidRDefault="002A6F42" w:rsidP="00D16DC3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26BC3">
              <w:rPr>
                <w:i/>
                <w:iCs/>
                <w:sz w:val="28"/>
                <w:szCs w:val="28"/>
              </w:rPr>
              <w:t>Вулкан дрожит.</w:t>
            </w:r>
          </w:p>
        </w:tc>
      </w:tr>
      <w:tr w:rsidR="002A6F42" w:rsidRPr="00BF760F" w:rsidTr="00D16DC3">
        <w:trPr>
          <w:tblCellSpacing w:w="15" w:type="dxa"/>
          <w:jc w:val="center"/>
        </w:trPr>
        <w:tc>
          <w:tcPr>
            <w:tcW w:w="0" w:type="auto"/>
            <w:gridSpan w:val="2"/>
            <w:vAlign w:val="center"/>
          </w:tcPr>
          <w:p w:rsidR="002A6F42" w:rsidRPr="00326BC3" w:rsidRDefault="002A6F42" w:rsidP="00D16DC3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26BC3">
              <w:rPr>
                <w:sz w:val="28"/>
                <w:szCs w:val="28"/>
              </w:rPr>
              <w:t>то значит скоро</w:t>
            </w:r>
            <w:r w:rsidRPr="00326BC3">
              <w:rPr>
                <w:sz w:val="28"/>
                <w:szCs w:val="28"/>
              </w:rPr>
              <w:br/>
              <w:t>Я фонтаном ввысь взметнусь.</w:t>
            </w:r>
          </w:p>
        </w:tc>
        <w:tc>
          <w:tcPr>
            <w:tcW w:w="0" w:type="auto"/>
            <w:vAlign w:val="center"/>
          </w:tcPr>
          <w:p w:rsidR="002A6F42" w:rsidRPr="00326BC3" w:rsidRDefault="002A6F42" w:rsidP="00D16DC3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26BC3">
              <w:rPr>
                <w:i/>
                <w:iCs/>
                <w:sz w:val="28"/>
                <w:szCs w:val="28"/>
              </w:rPr>
              <w:t>Вулкан поднимает руки над головой.</w:t>
            </w:r>
          </w:p>
        </w:tc>
      </w:tr>
      <w:tr w:rsidR="002A6F42" w:rsidRPr="00BF760F" w:rsidTr="00D16DC3">
        <w:trPr>
          <w:tblCellSpacing w:w="15" w:type="dxa"/>
          <w:jc w:val="center"/>
        </w:trPr>
        <w:tc>
          <w:tcPr>
            <w:tcW w:w="0" w:type="auto"/>
            <w:gridSpan w:val="2"/>
            <w:vAlign w:val="center"/>
          </w:tcPr>
          <w:p w:rsidR="002A6F42" w:rsidRPr="00326BC3" w:rsidRDefault="002A6F42" w:rsidP="00D16DC3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26BC3">
              <w:rPr>
                <w:sz w:val="28"/>
                <w:szCs w:val="28"/>
              </w:rPr>
              <w:t>Пых! По небу пепел кружит.</w:t>
            </w:r>
          </w:p>
        </w:tc>
        <w:tc>
          <w:tcPr>
            <w:tcW w:w="0" w:type="auto"/>
            <w:vAlign w:val="center"/>
          </w:tcPr>
          <w:p w:rsidR="002A6F42" w:rsidRPr="00326BC3" w:rsidRDefault="002A6F42" w:rsidP="00D16DC3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26BC3">
              <w:rPr>
                <w:i/>
                <w:iCs/>
                <w:sz w:val="28"/>
                <w:szCs w:val="28"/>
              </w:rPr>
              <w:t>Вулкан приседает, потом распрямляется и машет над головой черными и серыми лентами.</w:t>
            </w:r>
          </w:p>
        </w:tc>
      </w:tr>
      <w:tr w:rsidR="002A6F42" w:rsidRPr="00BF760F" w:rsidTr="00D16DC3">
        <w:trPr>
          <w:gridBefore w:val="1"/>
          <w:tblCellSpacing w:w="15" w:type="dxa"/>
          <w:jc w:val="center"/>
        </w:trPr>
        <w:tc>
          <w:tcPr>
            <w:tcW w:w="0" w:type="auto"/>
            <w:vAlign w:val="center"/>
          </w:tcPr>
          <w:p w:rsidR="002A6F42" w:rsidRPr="00326BC3" w:rsidRDefault="002A6F42" w:rsidP="00D16DC3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26BC3">
              <w:rPr>
                <w:sz w:val="28"/>
                <w:szCs w:val="28"/>
              </w:rPr>
              <w:t>Пых! Огонь летит</w:t>
            </w:r>
            <w:r>
              <w:rPr>
                <w:sz w:val="28"/>
                <w:szCs w:val="28"/>
              </w:rPr>
              <w:t xml:space="preserve"> н</w:t>
            </w:r>
            <w:r w:rsidRPr="00326BC3">
              <w:rPr>
                <w:sz w:val="28"/>
                <w:szCs w:val="28"/>
              </w:rPr>
              <w:t>аружу,</w:t>
            </w:r>
          </w:p>
        </w:tc>
        <w:tc>
          <w:tcPr>
            <w:tcW w:w="0" w:type="auto"/>
            <w:vAlign w:val="center"/>
          </w:tcPr>
          <w:p w:rsidR="002A6F42" w:rsidRPr="00326BC3" w:rsidRDefault="002A6F42" w:rsidP="00D16DC3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26BC3">
              <w:rPr>
                <w:i/>
                <w:iCs/>
                <w:sz w:val="28"/>
                <w:szCs w:val="28"/>
              </w:rPr>
              <w:t>Вулкан приседает, потом распрямляется и машет над головой огненными (алыми, желтыми и оранжевыми) лентами.</w:t>
            </w:r>
          </w:p>
        </w:tc>
      </w:tr>
      <w:tr w:rsidR="002A6F42" w:rsidRPr="00BF760F" w:rsidTr="00D16DC3">
        <w:trPr>
          <w:gridBefore w:val="1"/>
          <w:tblCellSpacing w:w="15" w:type="dxa"/>
          <w:jc w:val="center"/>
        </w:trPr>
        <w:tc>
          <w:tcPr>
            <w:tcW w:w="0" w:type="auto"/>
            <w:vAlign w:val="center"/>
          </w:tcPr>
          <w:p w:rsidR="002A6F42" w:rsidRPr="00326BC3" w:rsidRDefault="002A6F42" w:rsidP="00D16DC3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26BC3">
              <w:rPr>
                <w:sz w:val="28"/>
                <w:szCs w:val="28"/>
              </w:rPr>
              <w:t>Льется лава в океан –</w:t>
            </w:r>
          </w:p>
        </w:tc>
        <w:tc>
          <w:tcPr>
            <w:tcW w:w="0" w:type="auto"/>
            <w:vAlign w:val="center"/>
          </w:tcPr>
          <w:p w:rsidR="002A6F42" w:rsidRPr="00326BC3" w:rsidRDefault="002A6F42" w:rsidP="00D16DC3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26BC3">
              <w:rPr>
                <w:i/>
                <w:iCs/>
                <w:sz w:val="28"/>
                <w:szCs w:val="28"/>
              </w:rPr>
              <w:t>Вулкан разводит руки в стороны и делает огненными лентами волнообразные движения.</w:t>
            </w:r>
          </w:p>
        </w:tc>
      </w:tr>
      <w:tr w:rsidR="002A6F42" w:rsidRPr="00BF760F" w:rsidTr="00D16DC3">
        <w:trPr>
          <w:gridBefore w:val="1"/>
          <w:tblCellSpacing w:w="15" w:type="dxa"/>
          <w:jc w:val="center"/>
        </w:trPr>
        <w:tc>
          <w:tcPr>
            <w:tcW w:w="0" w:type="auto"/>
            <w:vAlign w:val="center"/>
          </w:tcPr>
          <w:p w:rsidR="002A6F42" w:rsidRPr="00326BC3" w:rsidRDefault="002A6F42" w:rsidP="00D16DC3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26BC3">
              <w:rPr>
                <w:sz w:val="28"/>
                <w:szCs w:val="28"/>
              </w:rPr>
              <w:t>Извергается Вулкан.</w:t>
            </w:r>
          </w:p>
        </w:tc>
        <w:tc>
          <w:tcPr>
            <w:tcW w:w="0" w:type="auto"/>
            <w:vAlign w:val="center"/>
          </w:tcPr>
          <w:p w:rsidR="002A6F42" w:rsidRPr="00326BC3" w:rsidRDefault="002A6F42" w:rsidP="00D16DC3">
            <w:pPr>
              <w:pStyle w:val="NormalWe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26BC3">
              <w:rPr>
                <w:i/>
                <w:iCs/>
                <w:sz w:val="28"/>
                <w:szCs w:val="28"/>
              </w:rPr>
              <w:t>Перед словом «вулкан» можно сделать паузу, давая возможность зрителям самим отгадать маску.</w:t>
            </w:r>
          </w:p>
        </w:tc>
      </w:tr>
    </w:tbl>
    <w:p w:rsidR="002A6F42" w:rsidRPr="00AF435C" w:rsidRDefault="002A6F42" w:rsidP="00384380">
      <w:pPr>
        <w:spacing w:after="0" w:line="240" w:lineRule="auto"/>
        <w:rPr>
          <w:sz w:val="24"/>
          <w:szCs w:val="24"/>
          <w:lang w:eastAsia="ru-RU"/>
        </w:rPr>
      </w:pPr>
    </w:p>
    <w:sectPr w:rsidR="002A6F42" w:rsidRPr="00AF435C" w:rsidSect="007F0AA0">
      <w:pgSz w:w="11906" w:h="16838"/>
      <w:pgMar w:top="1134" w:right="850" w:bottom="1134" w:left="1701" w:header="708" w:footer="708" w:gutter="0"/>
      <w:cols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24480"/>
    <w:rsid w:val="00013F0C"/>
    <w:rsid w:val="00034D22"/>
    <w:rsid w:val="00071044"/>
    <w:rsid w:val="000B67D2"/>
    <w:rsid w:val="000F0385"/>
    <w:rsid w:val="000F0C75"/>
    <w:rsid w:val="000F6DEC"/>
    <w:rsid w:val="0010451F"/>
    <w:rsid w:val="00112F72"/>
    <w:rsid w:val="0012095F"/>
    <w:rsid w:val="001325B2"/>
    <w:rsid w:val="001349DF"/>
    <w:rsid w:val="00165FBF"/>
    <w:rsid w:val="001C6FE1"/>
    <w:rsid w:val="00265F1B"/>
    <w:rsid w:val="00290AA0"/>
    <w:rsid w:val="002A6C74"/>
    <w:rsid w:val="002A6F42"/>
    <w:rsid w:val="002C6DDC"/>
    <w:rsid w:val="002E1DB7"/>
    <w:rsid w:val="00326BC3"/>
    <w:rsid w:val="00362618"/>
    <w:rsid w:val="00377584"/>
    <w:rsid w:val="003823F4"/>
    <w:rsid w:val="00384380"/>
    <w:rsid w:val="003979B1"/>
    <w:rsid w:val="003F2BCD"/>
    <w:rsid w:val="00424480"/>
    <w:rsid w:val="00531FD0"/>
    <w:rsid w:val="00534FE8"/>
    <w:rsid w:val="005373C5"/>
    <w:rsid w:val="0056074C"/>
    <w:rsid w:val="00562546"/>
    <w:rsid w:val="00575765"/>
    <w:rsid w:val="00582C70"/>
    <w:rsid w:val="005A48C0"/>
    <w:rsid w:val="005C280F"/>
    <w:rsid w:val="005D6F0B"/>
    <w:rsid w:val="00605303"/>
    <w:rsid w:val="00607464"/>
    <w:rsid w:val="00624235"/>
    <w:rsid w:val="00650383"/>
    <w:rsid w:val="006757EB"/>
    <w:rsid w:val="006852AE"/>
    <w:rsid w:val="006956C5"/>
    <w:rsid w:val="006B62F5"/>
    <w:rsid w:val="006C4671"/>
    <w:rsid w:val="006E5DEB"/>
    <w:rsid w:val="0072425E"/>
    <w:rsid w:val="0072570F"/>
    <w:rsid w:val="0073791E"/>
    <w:rsid w:val="007876FD"/>
    <w:rsid w:val="007A4C21"/>
    <w:rsid w:val="007B202C"/>
    <w:rsid w:val="007F0AA0"/>
    <w:rsid w:val="007F3C90"/>
    <w:rsid w:val="00812308"/>
    <w:rsid w:val="008337C9"/>
    <w:rsid w:val="00842F80"/>
    <w:rsid w:val="008E6EA9"/>
    <w:rsid w:val="00943EED"/>
    <w:rsid w:val="009B38E5"/>
    <w:rsid w:val="00A01F39"/>
    <w:rsid w:val="00A12F66"/>
    <w:rsid w:val="00A2489F"/>
    <w:rsid w:val="00A508B4"/>
    <w:rsid w:val="00A63A35"/>
    <w:rsid w:val="00A65FC7"/>
    <w:rsid w:val="00A8479E"/>
    <w:rsid w:val="00AC048C"/>
    <w:rsid w:val="00AF435C"/>
    <w:rsid w:val="00AF7A43"/>
    <w:rsid w:val="00B00101"/>
    <w:rsid w:val="00B10A77"/>
    <w:rsid w:val="00B122D6"/>
    <w:rsid w:val="00B168CC"/>
    <w:rsid w:val="00BC3FB7"/>
    <w:rsid w:val="00BF6F12"/>
    <w:rsid w:val="00BF760F"/>
    <w:rsid w:val="00C11BF5"/>
    <w:rsid w:val="00C615F0"/>
    <w:rsid w:val="00C83D3A"/>
    <w:rsid w:val="00C86B38"/>
    <w:rsid w:val="00C92CE8"/>
    <w:rsid w:val="00CA7988"/>
    <w:rsid w:val="00CD4212"/>
    <w:rsid w:val="00CF20C6"/>
    <w:rsid w:val="00D032DC"/>
    <w:rsid w:val="00D11885"/>
    <w:rsid w:val="00D16DC3"/>
    <w:rsid w:val="00D42BA5"/>
    <w:rsid w:val="00D730D2"/>
    <w:rsid w:val="00DB2E6F"/>
    <w:rsid w:val="00E15295"/>
    <w:rsid w:val="00E34120"/>
    <w:rsid w:val="00E95711"/>
    <w:rsid w:val="00ED3717"/>
    <w:rsid w:val="00F718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0AA0"/>
    <w:pPr>
      <w:spacing w:after="200" w:line="276" w:lineRule="auto"/>
    </w:pPr>
    <w:rPr>
      <w:sz w:val="28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424480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24480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styleId="Strong">
    <w:name w:val="Strong"/>
    <w:basedOn w:val="DefaultParagraphFont"/>
    <w:uiPriority w:val="99"/>
    <w:qFormat/>
    <w:rsid w:val="00424480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424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24480"/>
    <w:rPr>
      <w:rFonts w:ascii="Tahoma" w:hAnsi="Tahoma" w:cs="Tahoma"/>
      <w:sz w:val="16"/>
      <w:szCs w:val="16"/>
    </w:rPr>
  </w:style>
  <w:style w:type="paragraph" w:customStyle="1" w:styleId="c1">
    <w:name w:val="c1"/>
    <w:basedOn w:val="Normal"/>
    <w:uiPriority w:val="99"/>
    <w:rsid w:val="005C280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1">
    <w:name w:val="Без интервала1"/>
    <w:uiPriority w:val="99"/>
    <w:rsid w:val="007876FD"/>
    <w:rPr>
      <w:rFonts w:ascii="Calibri" w:eastAsia="Times New Roman" w:hAnsi="Calibri"/>
      <w:lang w:eastAsia="en-US"/>
    </w:rPr>
  </w:style>
  <w:style w:type="paragraph" w:styleId="NormalWeb">
    <w:name w:val="Normal (Web)"/>
    <w:basedOn w:val="Normal"/>
    <w:uiPriority w:val="99"/>
    <w:rsid w:val="006852A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8859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8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859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9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85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8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85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85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55</TotalTime>
  <Pages>10</Pages>
  <Words>1389</Words>
  <Characters>7920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КОМИТЕТ ПО ОБРАЗОВАНИЮ И ДЕЛАМ МОЛОДЁЖИ</dc:title>
  <dc:subject/>
  <dc:creator>Gybarev</dc:creator>
  <cp:keywords/>
  <dc:description/>
  <cp:lastModifiedBy>Пользователь Windows</cp:lastModifiedBy>
  <cp:revision>17</cp:revision>
  <cp:lastPrinted>2019-01-30T09:58:00Z</cp:lastPrinted>
  <dcterms:created xsi:type="dcterms:W3CDTF">2019-01-23T09:01:00Z</dcterms:created>
  <dcterms:modified xsi:type="dcterms:W3CDTF">2022-11-23T03:31:00Z</dcterms:modified>
</cp:coreProperties>
</file>